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657" w:type="dxa"/>
        <w:tblInd w:w="-5" w:type="dxa"/>
        <w:tblLook w:val="04A0" w:firstRow="1" w:lastRow="0" w:firstColumn="1" w:lastColumn="0" w:noHBand="0" w:noVBand="1"/>
      </w:tblPr>
      <w:tblGrid>
        <w:gridCol w:w="2664"/>
        <w:gridCol w:w="2664"/>
        <w:gridCol w:w="2664"/>
        <w:gridCol w:w="2665"/>
      </w:tblGrid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C8395B">
            <w:pPr>
              <w:rPr>
                <w:rFonts w:asciiTheme="majorHAnsi" w:hAnsiTheme="majorHAnsi"/>
                <w:b/>
                <w:sz w:val="16"/>
                <w:szCs w:val="16"/>
              </w:rPr>
            </w:pPr>
            <w:bookmarkStart w:id="0" w:name="_GoBack"/>
            <w:bookmarkEnd w:id="0"/>
            <w:r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#1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Write 3</w:t>
            </w:r>
            <w:r w:rsidRPr="00C8395B">
              <w:rPr>
                <w:rFonts w:asciiTheme="majorHAnsi" w:hAnsiTheme="majorHAnsi"/>
                <w:sz w:val="16"/>
                <w:szCs w:val="16"/>
              </w:rPr>
              <w:t xml:space="preserve"> tweet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s</w:t>
            </w:r>
            <w:r w:rsidRPr="00C8395B"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summarising 3 units from Y10.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#26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choose the unit you dislike the most and find a you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>-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tube video which explains it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#51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highlight all the key words in the specification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#76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Create a series of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10 simple questions to test the your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knowledge from one unit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8F5981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Choose a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 xml:space="preserve">​physics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calculation and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describe where it is used and give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and example.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#27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record yourself talking about a unit. Send it to a friend.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#52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Write out any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equations or theories you need to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know from physics.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#77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Choose a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 xml:space="preserve">​physics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calculation and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describe where it is used and give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>an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 example.</w:t>
            </w:r>
          </w:p>
        </w:tc>
      </w:tr>
      <w:tr w:rsidR="00480BCC" w:rsidRPr="00C8395B" w:rsidTr="00C8395B">
        <w:trPr>
          <w:trHeight w:val="301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Pick out all the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keywords from a unit and write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their definitions.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#28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think of a science term for every letter of the alphabet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#53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Watch you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>-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tube videos for a particular unit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#78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record yourself talking about a unit. Send it to a friend.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Create a series of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10 simple questions to test the your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knowledge from one unit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#29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write key words on post its and place around your bedroom</w:t>
            </w:r>
          </w:p>
        </w:tc>
        <w:tc>
          <w:tcPr>
            <w:tcW w:w="2664" w:type="dxa"/>
          </w:tcPr>
          <w:p w:rsidR="00480BCC" w:rsidRPr="00C8395B" w:rsidRDefault="00480BCC" w:rsidP="008F5981">
            <w:pPr>
              <w:tabs>
                <w:tab w:val="center" w:pos="1208"/>
              </w:tabs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#54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Try the summary questions at the end of a unit in your revision book.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ab/>
              <w:t xml:space="preserve">  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#79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Get a family member or friend to test you on a unit from your revision book.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Write out any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equations or theories you need to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know from physics.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#30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Write an exam question and mark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scheme.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#55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Create a series of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10 simple questions to test the your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knowledge from one unit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#80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Create an A4 poster summarising a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Make a list of all the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topics for Chemistry, Biology and Physics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#31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Find a 6 mark question online and answer it then mark it.</w:t>
            </w:r>
          </w:p>
        </w:tc>
        <w:tc>
          <w:tcPr>
            <w:tcW w:w="2664" w:type="dxa"/>
          </w:tcPr>
          <w:p w:rsidR="00480BCC" w:rsidRPr="00C8395B" w:rsidRDefault="00480BCC" w:rsidP="00ED0B40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#56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Create a you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>-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 xml:space="preserve">tube playlist of videos for physics 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#81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Write a letter explaining everything you learnt this week</w:t>
            </w:r>
          </w:p>
        </w:tc>
      </w:tr>
      <w:tr w:rsidR="00480BCC" w:rsidRPr="00C8395B" w:rsidTr="00C8395B">
        <w:trPr>
          <w:trHeight w:val="301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 Choose 3 topics and write a brief summary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#32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Get a family member or friend to test you on a unit from your revision book.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#57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Make 10 flashcards for a unit of work.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#82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Try the summary questions at the end of a unit in your revision book.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 Try the summary questions at the end of a unit in your revision book.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#33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Write a letter explaining everything you learnt this week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#58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Choose a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 xml:space="preserve">​physics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calculation and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describe where it is used and give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and example.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#83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Write an exam question and mark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scheme.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 Make 10 flashcards for a unit of work.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#34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 xml:space="preserve"> make a card matching activity for the electricity symbols and their names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#59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Write an exam question and mark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scheme.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#84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record yourself talking about a unit. Send it to a friend.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#10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 Write three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extension questions and then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research the answers</w:t>
            </w:r>
          </w:p>
        </w:tc>
        <w:tc>
          <w:tcPr>
            <w:tcW w:w="2664" w:type="dxa"/>
          </w:tcPr>
          <w:p w:rsidR="00480BCC" w:rsidRPr="00C8395B" w:rsidRDefault="00480BCC" w:rsidP="00ED0B40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#35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Create a you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>-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tube playlist of videos for chemist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>r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 xml:space="preserve">y 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#60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Create an A4 poster summarising a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#85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Produce a complete set of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individual Q&amp;A cards for one unit.</w:t>
            </w:r>
          </w:p>
        </w:tc>
      </w:tr>
      <w:tr w:rsidR="00480BCC" w:rsidRPr="00C8395B" w:rsidTr="00C8395B">
        <w:trPr>
          <w:trHeight w:val="301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#11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Teach a unit of work to a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family member 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#36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download the specification from the AQA website.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#61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Teach a unit of work to a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family member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#86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Choose a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 xml:space="preserve">​physics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calculation and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describe where it is used and give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and example.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#12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Create an A4 poster summarising a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unit. </w:t>
            </w:r>
          </w:p>
        </w:tc>
        <w:tc>
          <w:tcPr>
            <w:tcW w:w="2664" w:type="dxa"/>
          </w:tcPr>
          <w:p w:rsidR="00480BCC" w:rsidRPr="00C8395B" w:rsidRDefault="00480BCC" w:rsidP="008F5981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#37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Choose a diagram from your revision book.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Try and draw it from memory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#62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Produce a complete set of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individual Q&amp;A cards for one unit.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#87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Teach a unit of work to a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family member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#13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Change the lyrics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of a popular song to include the key facts from the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#38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Find a data question, answer it and mark 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#63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Create a revision power point on one unit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#88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Use GCSE bitesize for 30 mins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#14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Create an A3 mind map summarising a 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#39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try and talk without stopping for 5 minutes on a 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#64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Create a board game for a unit.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#89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Change the lyrics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of a popular song to include the key facts from the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</w:tr>
      <w:tr w:rsidR="00480BCC" w:rsidRPr="00C8395B" w:rsidTr="00C8395B">
        <w:trPr>
          <w:trHeight w:val="301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#15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Make some A6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summary cards for a 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#40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write key words on loads of hexagons then link them together.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#65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Get a family member or friend to test you on a unit from your revision book.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#90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Make 10 flashcards for a unit of work.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#16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Make a crossword using only key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words and/or HSW terms. 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#41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Write out any equations you learnt in chemistry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#66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Read your revision book for 30 minutes then write down as much as you can remember.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#91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download an exam paper from the AQA website and do it under exam conditions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#17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 xml:space="preserve">Produce a complete set of </w:t>
            </w:r>
            <w:r w:rsidR="00F2528D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individual Q&amp;A cards for one 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#42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Teach a unit of work to a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family member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#67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Make a crossword using only key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words and/or HSW terms.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#92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Change the lyrics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of a popular song to include the key facts from the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#18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Create a factsheet about a 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#43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Use GCSE bitesize for 30 mins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#68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 xml:space="preserve"> download an exam paper from the AQA website and do it under exam conditions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#93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Produce a complete set of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individual Q&amp;A cards for one unit.</w:t>
            </w:r>
          </w:p>
        </w:tc>
      </w:tr>
      <w:tr w:rsidR="00480BCC" w:rsidRPr="00C8395B" w:rsidTr="00C8395B">
        <w:trPr>
          <w:trHeight w:val="301"/>
        </w:trPr>
        <w:tc>
          <w:tcPr>
            <w:tcW w:w="2664" w:type="dxa"/>
          </w:tcPr>
          <w:p w:rsidR="00480BCC" w:rsidRPr="00C8395B" w:rsidRDefault="00480BCC" w:rsidP="00F2528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#19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Create a board game for a unit.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 Share with a friend.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#44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Decorate biscuits to represent atomic structure. </w:t>
            </w:r>
          </w:p>
        </w:tc>
        <w:tc>
          <w:tcPr>
            <w:tcW w:w="2664" w:type="dxa"/>
          </w:tcPr>
          <w:p w:rsidR="00480BCC" w:rsidRPr="00C8395B" w:rsidRDefault="00480BCC" w:rsidP="008F5981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#69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Play the  board game for a unit.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#94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Create a revision power point on one unit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#20</w:t>
            </w:r>
            <w:r w:rsidR="00F2528D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Create a you</w:t>
            </w:r>
            <w:r w:rsidR="00C8395B" w:rsidRPr="00C8395B">
              <w:rPr>
                <w:rFonts w:asciiTheme="majorHAnsi" w:hAnsiTheme="majorHAnsi"/>
                <w:sz w:val="16"/>
                <w:szCs w:val="16"/>
              </w:rPr>
              <w:t>-</w:t>
            </w:r>
            <w:r w:rsidR="00F2528D" w:rsidRPr="00C8395B">
              <w:rPr>
                <w:rFonts w:asciiTheme="majorHAnsi" w:hAnsiTheme="majorHAnsi"/>
                <w:sz w:val="16"/>
                <w:szCs w:val="16"/>
              </w:rPr>
              <w:t>tube playlist of videos for biology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#45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Find a revision website that you like to use.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#70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 Produce a complete set of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individual Q&amp;A cards for one unit.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#95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Read your revision book for 30 minutes then write down as much as you can remember.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#21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Use GCSE bitesize for 30 mins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#46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Produce a complete set of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individual Q&amp;A cards for one 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#71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Change the lyrics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of a popular song to include the key facts from the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#96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Find a 6 mark question online and answer it then mark it.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#22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download an exam paper from the AQA website and do it under exam conditions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#47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 xml:space="preserve">Create an A4 poster summarising a </w:t>
            </w:r>
            <w:r w:rsidR="00086E53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#72</w:t>
            </w:r>
            <w:r w:rsidR="00086E53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086E53" w:rsidRPr="00C8395B">
              <w:rPr>
                <w:rFonts w:asciiTheme="majorHAnsi" w:hAnsiTheme="majorHAnsi"/>
                <w:sz w:val="16"/>
                <w:szCs w:val="16"/>
              </w:rPr>
              <w:t>Use GCSE bitesize for 30 mins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#97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try and talk without stopping for 5 minutes on a unit.</w:t>
            </w:r>
          </w:p>
        </w:tc>
      </w:tr>
      <w:tr w:rsidR="00480BCC" w:rsidRPr="00C8395B" w:rsidTr="00C8395B">
        <w:trPr>
          <w:trHeight w:val="301"/>
        </w:trPr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#23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Speak to another student and share a revision resource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#48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Complete the cross word you made in a previous challenge.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#73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Make a cake and decorate it to look like a cell. Then share it with your family!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#98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download an exam paper from the AQA website and do it under exam conditions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#24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Read your revision book for 30 minutes then write down as much as you can remember.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#49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download an exam paper from the AQA website and do it under exam conditions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#74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 Read your revision book for 30 minutes then write down as much as you can remember.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#99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download an exam paper from the AQA website and do it under exam conditions</w:t>
            </w:r>
          </w:p>
        </w:tc>
      </w:tr>
      <w:tr w:rsidR="00480BCC" w:rsidRPr="00C8395B" w:rsidTr="00C8395B">
        <w:trPr>
          <w:trHeight w:val="290"/>
        </w:trPr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#25</w:t>
            </w:r>
            <w:r w:rsidR="00ED0B40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ED0B40" w:rsidRPr="00C8395B">
              <w:rPr>
                <w:rFonts w:asciiTheme="majorHAnsi" w:hAnsiTheme="majorHAnsi"/>
                <w:sz w:val="16"/>
                <w:szCs w:val="16"/>
              </w:rPr>
              <w:t>Create a revision power point on one unit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#50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Use GCSE bitesize for 30 mins</w:t>
            </w:r>
          </w:p>
        </w:tc>
        <w:tc>
          <w:tcPr>
            <w:tcW w:w="2664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#75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 xml:space="preserve">Create an A4 poster summarising a </w:t>
            </w:r>
            <w:r w:rsidR="008F5981" w:rsidRPr="00C8395B">
              <w:rPr>
                <w:rFonts w:asciiTheme="majorHAnsi" w:hAnsiTheme="majorHAnsi" w:cs="Arial"/>
                <w:color w:val="000000"/>
                <w:sz w:val="16"/>
                <w:szCs w:val="16"/>
              </w:rPr>
              <w:t>​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unit.</w:t>
            </w:r>
          </w:p>
        </w:tc>
        <w:tc>
          <w:tcPr>
            <w:tcW w:w="2665" w:type="dxa"/>
          </w:tcPr>
          <w:p w:rsidR="00480BCC" w:rsidRPr="00C8395B" w:rsidRDefault="00480BCC" w:rsidP="00480BC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C8395B">
              <w:rPr>
                <w:rFonts w:asciiTheme="majorHAnsi" w:hAnsiTheme="majorHAnsi"/>
                <w:b/>
                <w:sz w:val="16"/>
                <w:szCs w:val="16"/>
              </w:rPr>
              <w:t>#100</w:t>
            </w:r>
            <w:r w:rsidR="008F5981" w:rsidRPr="00C8395B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="008F5981" w:rsidRPr="00C8395B">
              <w:rPr>
                <w:rFonts w:asciiTheme="majorHAnsi" w:hAnsiTheme="majorHAnsi"/>
                <w:sz w:val="16"/>
                <w:szCs w:val="16"/>
              </w:rPr>
              <w:t>download an exam paper from the AQA website and do it under exam conditions</w:t>
            </w:r>
          </w:p>
        </w:tc>
      </w:tr>
    </w:tbl>
    <w:p w:rsidR="00480BCC" w:rsidRDefault="00480BCC" w:rsidP="00480BCC">
      <w:pPr>
        <w:ind w:left="720"/>
        <w:jc w:val="center"/>
        <w:rPr>
          <w:b/>
          <w:sz w:val="24"/>
          <w:szCs w:val="24"/>
        </w:rPr>
      </w:pPr>
    </w:p>
    <w:p w:rsidR="00C8395B" w:rsidRDefault="00C8395B" w:rsidP="00480BCC">
      <w:pPr>
        <w:ind w:left="720"/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73"/>
        <w:gridCol w:w="3258"/>
        <w:gridCol w:w="3258"/>
        <w:gridCol w:w="3259"/>
      </w:tblGrid>
      <w:tr w:rsidR="0018521D" w:rsidTr="0018521D">
        <w:trPr>
          <w:cantSplit/>
          <w:trHeight w:val="648"/>
        </w:trPr>
        <w:tc>
          <w:tcPr>
            <w:tcW w:w="573" w:type="dxa"/>
            <w:textDirection w:val="tbRl"/>
          </w:tcPr>
          <w:p w:rsidR="0018521D" w:rsidRPr="0018521D" w:rsidRDefault="0018521D" w:rsidP="0018521D">
            <w:pPr>
              <w:ind w:left="113" w:right="113"/>
              <w:jc w:val="center"/>
              <w:rPr>
                <w:rFonts w:asciiTheme="majorHAnsi" w:hAnsiTheme="majorHAnsi"/>
                <w:b/>
                <w:sz w:val="56"/>
                <w:szCs w:val="56"/>
              </w:rPr>
            </w:pPr>
          </w:p>
        </w:tc>
        <w:tc>
          <w:tcPr>
            <w:tcW w:w="3258" w:type="dxa"/>
          </w:tcPr>
          <w:p w:rsidR="0018521D" w:rsidRPr="0018521D" w:rsidRDefault="0018521D" w:rsidP="0018521D">
            <w:pPr>
              <w:jc w:val="center"/>
              <w:textAlignment w:val="baseline"/>
              <w:outlineLvl w:val="1"/>
              <w:rPr>
                <w:rFonts w:eastAsia="Times New Roman" w:cs="Times New Roman"/>
                <w:b/>
                <w:sz w:val="48"/>
                <w:szCs w:val="48"/>
                <w:lang w:eastAsia="en-GB"/>
              </w:rPr>
            </w:pPr>
            <w:r w:rsidRPr="0018521D">
              <w:rPr>
                <w:rFonts w:eastAsia="Times New Roman" w:cs="Times New Roman"/>
                <w:b/>
                <w:sz w:val="48"/>
                <w:szCs w:val="48"/>
                <w:lang w:eastAsia="en-GB"/>
              </w:rPr>
              <w:t>BIOLOGY</w:t>
            </w:r>
          </w:p>
        </w:tc>
        <w:tc>
          <w:tcPr>
            <w:tcW w:w="3258" w:type="dxa"/>
          </w:tcPr>
          <w:p w:rsidR="0018521D" w:rsidRPr="0018521D" w:rsidRDefault="0018521D" w:rsidP="0018521D">
            <w:pPr>
              <w:jc w:val="center"/>
              <w:textAlignment w:val="baseline"/>
              <w:outlineLvl w:val="2"/>
              <w:rPr>
                <w:rFonts w:eastAsia="Times New Roman" w:cs="Times New Roman"/>
                <w:b/>
                <w:sz w:val="48"/>
                <w:szCs w:val="48"/>
                <w:lang w:eastAsia="en-GB"/>
              </w:rPr>
            </w:pPr>
            <w:r w:rsidRPr="0018521D">
              <w:rPr>
                <w:rFonts w:eastAsia="Times New Roman" w:cs="Times New Roman"/>
                <w:b/>
                <w:sz w:val="48"/>
                <w:szCs w:val="48"/>
                <w:lang w:eastAsia="en-GB"/>
              </w:rPr>
              <w:t>CHEMISTRY</w:t>
            </w:r>
          </w:p>
        </w:tc>
        <w:tc>
          <w:tcPr>
            <w:tcW w:w="3259" w:type="dxa"/>
          </w:tcPr>
          <w:p w:rsidR="0018521D" w:rsidRPr="0018521D" w:rsidRDefault="0018521D" w:rsidP="0018521D">
            <w:pPr>
              <w:jc w:val="center"/>
              <w:textAlignment w:val="baseline"/>
              <w:outlineLvl w:val="2"/>
              <w:rPr>
                <w:rFonts w:eastAsia="Times New Roman" w:cs="Times New Roman"/>
                <w:b/>
                <w:sz w:val="48"/>
                <w:szCs w:val="48"/>
                <w:lang w:eastAsia="en-GB"/>
              </w:rPr>
            </w:pPr>
            <w:r w:rsidRPr="0018521D">
              <w:rPr>
                <w:rFonts w:eastAsia="Times New Roman" w:cs="Times New Roman"/>
                <w:b/>
                <w:sz w:val="48"/>
                <w:szCs w:val="48"/>
                <w:lang w:eastAsia="en-GB"/>
              </w:rPr>
              <w:t>PHYSICS</w:t>
            </w:r>
          </w:p>
        </w:tc>
      </w:tr>
      <w:tr w:rsidR="0018521D" w:rsidTr="0018521D">
        <w:trPr>
          <w:cantSplit/>
          <w:trHeight w:val="3818"/>
        </w:trPr>
        <w:tc>
          <w:tcPr>
            <w:tcW w:w="573" w:type="dxa"/>
            <w:textDirection w:val="tbRl"/>
          </w:tcPr>
          <w:p w:rsidR="00C8395B" w:rsidRPr="0018521D" w:rsidRDefault="0018521D" w:rsidP="0018521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18521D">
              <w:rPr>
                <w:b/>
                <w:sz w:val="28"/>
                <w:szCs w:val="28"/>
              </w:rPr>
              <w:t>CORE SCIENCE</w:t>
            </w:r>
          </w:p>
        </w:tc>
        <w:tc>
          <w:tcPr>
            <w:tcW w:w="3258" w:type="dxa"/>
          </w:tcPr>
          <w:p w:rsidR="00C8395B" w:rsidRPr="0018521D" w:rsidRDefault="00D01D2F" w:rsidP="00C8395B">
            <w:pPr>
              <w:textAlignment w:val="baseline"/>
              <w:outlineLvl w:val="1"/>
              <w:rPr>
                <w:rFonts w:ascii="Helvetica" w:eastAsia="Times New Roman" w:hAnsi="Helvetica" w:cs="Times New Roman"/>
                <w:color w:val="FFFFFF"/>
                <w:sz w:val="18"/>
                <w:szCs w:val="18"/>
                <w:lang w:eastAsia="en-GB"/>
              </w:rPr>
            </w:pPr>
            <w:hyperlink r:id="rId6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B1.1 Keeping healthy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7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B1.2 Nerves and hormones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8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B1.3 The use and abuse of drugs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9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B1.4 Interdependence and adaptation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0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B1.6 Energy and biomass in food chains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1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B1.7 Waste materials from plants and animals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2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B1.8 Genetic variation and its control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3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B1.10 Evolution</w:t>
              </w:r>
            </w:hyperlink>
          </w:p>
          <w:p w:rsidR="00C8395B" w:rsidRPr="0018521D" w:rsidRDefault="00C8395B" w:rsidP="0018521D">
            <w:pPr>
              <w:textAlignment w:val="baseline"/>
              <w:outlineLvl w:val="1"/>
              <w:rPr>
                <w:rFonts w:ascii="Helvetica" w:eastAsia="Times New Roman" w:hAnsi="Helvetica" w:cs="Times New Roman"/>
                <w:color w:val="FFFFFF"/>
                <w:sz w:val="18"/>
                <w:szCs w:val="18"/>
                <w:lang w:eastAsia="en-GB"/>
              </w:rPr>
            </w:pPr>
            <w:r w:rsidRPr="0018521D">
              <w:rPr>
                <w:rFonts w:ascii="Helvetica" w:eastAsia="Times New Roman" w:hAnsi="Helvetica" w:cs="Times New Roman"/>
                <w:color w:val="FFFFFF"/>
                <w:sz w:val="18"/>
                <w:szCs w:val="18"/>
                <w:lang w:eastAsia="en-GB"/>
              </w:rPr>
              <w:t xml:space="preserve">3.4 Unit 2: </w:t>
            </w:r>
            <w:r w:rsidRPr="0018521D">
              <w:rPr>
                <w:rFonts w:ascii="Helvetica" w:eastAsia="Times New Roman" w:hAnsi="Helvetica" w:cs="Times New Roman"/>
                <w:color w:val="FFFFFF"/>
                <w:sz w:val="18"/>
                <w:szCs w:val="18"/>
                <w:u w:val="single"/>
                <w:bdr w:val="none" w:sz="0" w:space="0" w:color="auto" w:frame="1"/>
                <w:lang w:eastAsia="en-GB"/>
              </w:rPr>
              <w:t>Expand all</w:t>
            </w:r>
          </w:p>
        </w:tc>
        <w:tc>
          <w:tcPr>
            <w:tcW w:w="3258" w:type="dxa"/>
          </w:tcPr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4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C1.1 The fundamental ideas in chemistry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5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C1.2 Limestone and building materials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6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C1.3 Metals and their uses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7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C1.4 Crude oil and fuels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8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C1.5 Other useful substances from crude oil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19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C1.6 Plant oils and their uses</w:t>
              </w:r>
            </w:hyperlink>
          </w:p>
          <w:p w:rsidR="00C8395B" w:rsidRPr="0018521D" w:rsidRDefault="00C8395B" w:rsidP="00C8395B">
            <w:pPr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rPr>
                <w:b/>
                <w:sz w:val="18"/>
                <w:szCs w:val="18"/>
              </w:rPr>
            </w:pPr>
            <w:hyperlink r:id="rId20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C1.7 Changes in the Earth and its atmosphere</w:t>
              </w:r>
            </w:hyperlink>
          </w:p>
        </w:tc>
        <w:tc>
          <w:tcPr>
            <w:tcW w:w="3259" w:type="dxa"/>
          </w:tcPr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21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P1.1 The transfer of energy by heating processes and the factors that affect the rate at which that energy is transferred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22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P1.2 Energy and efficiency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23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P1.3 The usefulness of electrical appliances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24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P1.4 Methods we use to generate electricity</w:t>
              </w:r>
            </w:hyperlink>
          </w:p>
          <w:p w:rsidR="00C8395B" w:rsidRPr="0018521D" w:rsidRDefault="00C8395B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</w:p>
          <w:p w:rsidR="00C8395B" w:rsidRPr="0018521D" w:rsidRDefault="00D01D2F" w:rsidP="00C8395B">
            <w:pPr>
              <w:textAlignment w:val="baseline"/>
              <w:outlineLvl w:val="2"/>
              <w:rPr>
                <w:rFonts w:ascii="Helvetica" w:eastAsia="Times New Roman" w:hAnsi="Helvetica" w:cs="Times New Roman"/>
                <w:color w:val="412878"/>
                <w:sz w:val="18"/>
                <w:szCs w:val="18"/>
                <w:lang w:eastAsia="en-GB"/>
              </w:rPr>
            </w:pPr>
            <w:hyperlink r:id="rId25" w:history="1">
              <w:r w:rsidR="00C8395B" w:rsidRPr="0018521D">
                <w:rPr>
                  <w:rFonts w:ascii="Helvetica" w:eastAsia="Times New Roman" w:hAnsi="Helvetica" w:cs="Times New Roman"/>
                  <w:color w:val="412878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P1.5 The use of waves for communication and to provide evidence that the universe is expanding</w:t>
              </w:r>
            </w:hyperlink>
          </w:p>
          <w:p w:rsidR="00C8395B" w:rsidRPr="0018521D" w:rsidRDefault="00C8395B" w:rsidP="00480BC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8521D" w:rsidTr="0018521D">
        <w:trPr>
          <w:cantSplit/>
          <w:trHeight w:val="1134"/>
        </w:trPr>
        <w:tc>
          <w:tcPr>
            <w:tcW w:w="573" w:type="dxa"/>
            <w:textDirection w:val="tbRl"/>
          </w:tcPr>
          <w:p w:rsidR="00C8395B" w:rsidRPr="0018521D" w:rsidRDefault="0018521D" w:rsidP="0018521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18521D">
              <w:rPr>
                <w:b/>
                <w:sz w:val="28"/>
                <w:szCs w:val="28"/>
              </w:rPr>
              <w:t>ADDITIONAL SCIENCE</w:t>
            </w:r>
          </w:p>
        </w:tc>
        <w:tc>
          <w:tcPr>
            <w:tcW w:w="3258" w:type="dxa"/>
          </w:tcPr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26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B2.1 Cells and simple cell transport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27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B2.2 Tissues, organs and organ systems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28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B2.3 Photosynthesis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29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B2.4 Organisms and their environment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0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B2.5 Proteins – their functions and uses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1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B2.6 Aerobic and anaerobic respiration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2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B2.7 Cell division and inheritance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3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B2.8 Speciation</w:t>
              </w:r>
            </w:hyperlink>
          </w:p>
          <w:p w:rsidR="00C8395B" w:rsidRPr="0018521D" w:rsidRDefault="00C8395B" w:rsidP="00480BC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8" w:type="dxa"/>
          </w:tcPr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4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C2.1 Structure and bonding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5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C2.2 How structure influences the properties and uses of substances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6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C2.3 Atomic structure, analysis and quantitative chemistry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7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C2.4 Rates of reaction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8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C2.5 Exothermic and endothermic reactions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39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C2.6 Acids, bases and salts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0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C2.7 Electrolysis</w:t>
              </w:r>
            </w:hyperlink>
          </w:p>
          <w:p w:rsidR="00C8395B" w:rsidRPr="0018521D" w:rsidRDefault="00C8395B" w:rsidP="00480BC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1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P2.1 Forces and their effects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2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P2.2 The kinetic energy of objects speeding up or slowing down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3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P2.3 Currents in electrical circuits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4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P2.4 Using mains electricity safely and the power of electrical appliances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5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P2.5 What happens when radioactive substances decay, and the uses and dangers of their emissions</w:t>
              </w:r>
            </w:hyperlink>
          </w:p>
          <w:p w:rsidR="00C8395B" w:rsidRPr="0018521D" w:rsidRDefault="00C8395B" w:rsidP="00C8395B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C8395B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b w:val="0"/>
                <w:sz w:val="18"/>
                <w:szCs w:val="18"/>
              </w:rPr>
            </w:pPr>
            <w:hyperlink r:id="rId46" w:history="1">
              <w:r w:rsidR="00C8395B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P2.6 Nuclear fission and nuclear fusion</w:t>
              </w:r>
            </w:hyperlink>
          </w:p>
        </w:tc>
      </w:tr>
      <w:tr w:rsidR="0018521D" w:rsidTr="0018521D">
        <w:trPr>
          <w:cantSplit/>
          <w:trHeight w:val="1134"/>
        </w:trPr>
        <w:tc>
          <w:tcPr>
            <w:tcW w:w="573" w:type="dxa"/>
            <w:textDirection w:val="tbRl"/>
          </w:tcPr>
          <w:p w:rsidR="00C8395B" w:rsidRPr="0018521D" w:rsidRDefault="0018521D" w:rsidP="0018521D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18521D">
              <w:rPr>
                <w:b/>
                <w:sz w:val="28"/>
                <w:szCs w:val="28"/>
              </w:rPr>
              <w:t>TRIPLE SCIENCE</w:t>
            </w:r>
          </w:p>
        </w:tc>
        <w:tc>
          <w:tcPr>
            <w:tcW w:w="3258" w:type="dxa"/>
          </w:tcPr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7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B3.1 Movement of molecules in and out of cells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8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B3.2 Transport systems in plants and animals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49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B3.3 Homeostasis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0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B3.4 Humans and their environment</w:t>
              </w:r>
            </w:hyperlink>
          </w:p>
          <w:p w:rsidR="00C8395B" w:rsidRPr="0018521D" w:rsidRDefault="00C8395B" w:rsidP="00480BC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8" w:type="dxa"/>
          </w:tcPr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1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C3.1 The periodic table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2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C3.2 Water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3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C3.3 Calculating and explaining energy change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4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C3.4 Further analysis and quantitative chemistry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5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C3.5 The production of ammonia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6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C3.6 Alcohols, carboxylic acids and esters</w:t>
              </w:r>
            </w:hyperlink>
          </w:p>
          <w:p w:rsidR="00C8395B" w:rsidRPr="0018521D" w:rsidRDefault="00C8395B" w:rsidP="00480BC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259" w:type="dxa"/>
          </w:tcPr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7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P3.1 Medical applications of physics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8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P3.2 Using physics to make things work</w:t>
              </w:r>
            </w:hyperlink>
          </w:p>
          <w:p w:rsidR="0018521D" w:rsidRPr="0018521D" w:rsidRDefault="0018521D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</w:p>
          <w:p w:rsidR="0018521D" w:rsidRPr="0018521D" w:rsidRDefault="00D01D2F" w:rsidP="0018521D">
            <w:pPr>
              <w:pStyle w:val="Heading3"/>
              <w:spacing w:before="0" w:beforeAutospacing="0" w:after="0" w:afterAutospacing="0"/>
              <w:textAlignment w:val="baseline"/>
              <w:outlineLvl w:val="2"/>
              <w:rPr>
                <w:rFonts w:ascii="Helvetica" w:hAnsi="Helvetica"/>
                <w:b w:val="0"/>
                <w:bCs w:val="0"/>
                <w:color w:val="412878"/>
                <w:sz w:val="18"/>
                <w:szCs w:val="18"/>
              </w:rPr>
            </w:pPr>
            <w:hyperlink r:id="rId59" w:history="1">
              <w:r w:rsidR="0018521D" w:rsidRPr="0018521D">
                <w:rPr>
                  <w:rStyle w:val="Hyperlink"/>
                  <w:rFonts w:ascii="Helvetica" w:hAnsi="Helvetica"/>
                  <w:b w:val="0"/>
                  <w:bCs w:val="0"/>
                  <w:color w:val="412878"/>
                  <w:sz w:val="18"/>
                  <w:szCs w:val="18"/>
                  <w:bdr w:val="none" w:sz="0" w:space="0" w:color="auto" w:frame="1"/>
                </w:rPr>
                <w:t>P3.3 Keeping things moving</w:t>
              </w:r>
            </w:hyperlink>
          </w:p>
          <w:p w:rsidR="00C8395B" w:rsidRPr="0018521D" w:rsidRDefault="00C8395B" w:rsidP="00480BC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8395B" w:rsidRDefault="00C8395B" w:rsidP="00480BCC">
      <w:pPr>
        <w:ind w:left="720"/>
        <w:jc w:val="center"/>
        <w:rPr>
          <w:b/>
          <w:sz w:val="24"/>
          <w:szCs w:val="24"/>
        </w:rPr>
      </w:pPr>
    </w:p>
    <w:p w:rsidR="0018521D" w:rsidRDefault="00D01D2F" w:rsidP="00480BCC">
      <w:pPr>
        <w:ind w:left="720"/>
        <w:jc w:val="center"/>
        <w:rPr>
          <w:b/>
          <w:sz w:val="24"/>
          <w:szCs w:val="24"/>
        </w:rPr>
      </w:pPr>
      <w:hyperlink r:id="rId60" w:history="1">
        <w:r w:rsidR="0018521D" w:rsidRPr="00DA2B4D">
          <w:rPr>
            <w:rStyle w:val="Hyperlink"/>
            <w:b/>
            <w:sz w:val="24"/>
            <w:szCs w:val="24"/>
          </w:rPr>
          <w:t>http://www.aqa.org.uk/subjects/science/gcse</w:t>
        </w:r>
      </w:hyperlink>
      <w:r w:rsidR="0018521D">
        <w:rPr>
          <w:b/>
          <w:sz w:val="24"/>
          <w:szCs w:val="24"/>
        </w:rPr>
        <w:t xml:space="preserve"> (DONT USE THE DRAFT ONES!)</w:t>
      </w:r>
    </w:p>
    <w:p w:rsidR="0018521D" w:rsidRDefault="00D01D2F" w:rsidP="00480BCC">
      <w:pPr>
        <w:ind w:left="720"/>
        <w:jc w:val="center"/>
        <w:rPr>
          <w:b/>
          <w:sz w:val="24"/>
          <w:szCs w:val="24"/>
        </w:rPr>
      </w:pPr>
      <w:hyperlink r:id="rId61" w:history="1">
        <w:r w:rsidR="0018521D" w:rsidRPr="00DA2B4D">
          <w:rPr>
            <w:rStyle w:val="Hyperlink"/>
            <w:b/>
            <w:sz w:val="24"/>
            <w:szCs w:val="24"/>
          </w:rPr>
          <w:t>http://www.bbc.co.uk/education/subjects/zrkw2hv</w:t>
        </w:r>
      </w:hyperlink>
      <w:r w:rsidR="0018521D">
        <w:rPr>
          <w:b/>
          <w:sz w:val="24"/>
          <w:szCs w:val="24"/>
        </w:rPr>
        <w:t xml:space="preserve">  (DO THE QUIZZES TOO!)</w:t>
      </w:r>
    </w:p>
    <w:p w:rsidR="0018521D" w:rsidRPr="00480BCC" w:rsidRDefault="00D01D2F" w:rsidP="00480BCC">
      <w:pPr>
        <w:ind w:left="720"/>
        <w:jc w:val="center"/>
        <w:rPr>
          <w:b/>
          <w:sz w:val="24"/>
          <w:szCs w:val="24"/>
        </w:rPr>
      </w:pPr>
      <w:hyperlink r:id="rId62" w:history="1">
        <w:r w:rsidR="0018521D" w:rsidRPr="00DA2B4D">
          <w:rPr>
            <w:rStyle w:val="Hyperlink"/>
            <w:b/>
            <w:sz w:val="24"/>
            <w:szCs w:val="24"/>
          </w:rPr>
          <w:t>https://www.youtube.com/channel/UCiU-_DubqG9boRFbptj7tmw</w:t>
        </w:r>
      </w:hyperlink>
      <w:r w:rsidR="0018521D">
        <w:rPr>
          <w:b/>
          <w:sz w:val="24"/>
          <w:szCs w:val="24"/>
        </w:rPr>
        <w:t xml:space="preserve"> (SOME YOUTUBE PLAYLISTS)</w:t>
      </w:r>
    </w:p>
    <w:sectPr w:rsidR="0018521D" w:rsidRPr="00480BCC" w:rsidSect="00480BCC">
      <w:headerReference w:type="default" r:id="rId63"/>
      <w:footerReference w:type="default" r:id="rId6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95B" w:rsidRDefault="00C8395B" w:rsidP="008F5981">
      <w:pPr>
        <w:spacing w:after="0" w:line="240" w:lineRule="auto"/>
      </w:pPr>
      <w:r>
        <w:separator/>
      </w:r>
    </w:p>
  </w:endnote>
  <w:endnote w:type="continuationSeparator" w:id="0">
    <w:p w:rsidR="00C8395B" w:rsidRDefault="00C8395B" w:rsidP="008F5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5B" w:rsidRPr="00C8395B" w:rsidRDefault="00C8395B" w:rsidP="00C8395B">
    <w:pPr>
      <w:pStyle w:val="Footer"/>
      <w:jc w:val="center"/>
      <w:rPr>
        <w:b/>
        <w:sz w:val="28"/>
        <w:szCs w:val="28"/>
      </w:rPr>
    </w:pPr>
    <w:r w:rsidRPr="00C8395B">
      <w:rPr>
        <w:b/>
        <w:sz w:val="28"/>
        <w:szCs w:val="28"/>
      </w:rPr>
      <w:t>Do something from the list everyday to help you prepare for your exams!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95B" w:rsidRDefault="00C8395B" w:rsidP="008F5981">
      <w:pPr>
        <w:spacing w:after="0" w:line="240" w:lineRule="auto"/>
      </w:pPr>
      <w:r>
        <w:separator/>
      </w:r>
    </w:p>
  </w:footnote>
  <w:footnote w:type="continuationSeparator" w:id="0">
    <w:p w:rsidR="00C8395B" w:rsidRDefault="00C8395B" w:rsidP="008F5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5B" w:rsidRPr="00C8395B" w:rsidRDefault="00C8395B" w:rsidP="00C8395B">
    <w:pPr>
      <w:pStyle w:val="Header"/>
      <w:jc w:val="center"/>
      <w:rPr>
        <w:b/>
        <w:sz w:val="36"/>
        <w:szCs w:val="36"/>
      </w:rPr>
    </w:pPr>
    <w:r w:rsidRPr="00C8395B">
      <w:rPr>
        <w:b/>
        <w:sz w:val="36"/>
        <w:szCs w:val="36"/>
      </w:rPr>
      <w:t xml:space="preserve"># 100 day challenge – less than 100 days till your </w:t>
    </w:r>
    <w:r>
      <w:rPr>
        <w:b/>
        <w:sz w:val="36"/>
        <w:szCs w:val="36"/>
      </w:rPr>
      <w:t>science exams.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BCC"/>
    <w:rsid w:val="00086E53"/>
    <w:rsid w:val="00145333"/>
    <w:rsid w:val="0018521D"/>
    <w:rsid w:val="003840AA"/>
    <w:rsid w:val="00480BCC"/>
    <w:rsid w:val="005027CC"/>
    <w:rsid w:val="008F5981"/>
    <w:rsid w:val="00C8395B"/>
    <w:rsid w:val="00D01D2F"/>
    <w:rsid w:val="00ED0B40"/>
    <w:rsid w:val="00F2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AB9556-1E93-4B79-AF62-C50B53E4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839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839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0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5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981"/>
  </w:style>
  <w:style w:type="paragraph" w:styleId="Footer">
    <w:name w:val="footer"/>
    <w:basedOn w:val="Normal"/>
    <w:link w:val="FooterChar"/>
    <w:uiPriority w:val="99"/>
    <w:unhideWhenUsed/>
    <w:rsid w:val="008F5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981"/>
  </w:style>
  <w:style w:type="character" w:customStyle="1" w:styleId="Heading2Char">
    <w:name w:val="Heading 2 Char"/>
    <w:basedOn w:val="DefaultParagraphFont"/>
    <w:link w:val="Heading2"/>
    <w:uiPriority w:val="9"/>
    <w:rsid w:val="00C8395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8395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toggleizrtoggle">
    <w:name w:val="toggleizrtoggle"/>
    <w:basedOn w:val="Normal"/>
    <w:rsid w:val="00C8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8395B"/>
    <w:rPr>
      <w:color w:val="0000FF"/>
      <w:u w:val="single"/>
    </w:rPr>
  </w:style>
  <w:style w:type="character" w:customStyle="1" w:styleId="rm">
    <w:name w:val="rm"/>
    <w:basedOn w:val="DefaultParagraphFont"/>
    <w:rsid w:val="00C8395B"/>
  </w:style>
  <w:style w:type="character" w:styleId="FollowedHyperlink">
    <w:name w:val="FollowedHyperlink"/>
    <w:basedOn w:val="DefaultParagraphFont"/>
    <w:uiPriority w:val="99"/>
    <w:semiHidden/>
    <w:unhideWhenUsed/>
    <w:rsid w:val="00C839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5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318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7651">
              <w:marLeft w:val="0"/>
              <w:marRight w:val="0"/>
              <w:marTop w:val="0"/>
              <w:marBottom w:val="0"/>
              <w:divBdr>
                <w:top w:val="single" w:sz="6" w:space="0" w:color="CBCBCB"/>
                <w:left w:val="single" w:sz="6" w:space="0" w:color="CBCBCB"/>
                <w:bottom w:val="none" w:sz="0" w:space="0" w:color="auto"/>
                <w:right w:val="single" w:sz="6" w:space="0" w:color="CBCBCB"/>
              </w:divBdr>
              <w:divsChild>
                <w:div w:id="153819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06607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44742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7084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90545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71245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7504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8325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</w:divsChild>
            </w:div>
          </w:divsChild>
        </w:div>
        <w:div w:id="57266049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31709">
              <w:marLeft w:val="0"/>
              <w:marRight w:val="0"/>
              <w:marTop w:val="0"/>
              <w:marBottom w:val="0"/>
              <w:divBdr>
                <w:top w:val="single" w:sz="6" w:space="0" w:color="CBCBCB"/>
                <w:left w:val="single" w:sz="6" w:space="0" w:color="CBCBCB"/>
                <w:bottom w:val="none" w:sz="0" w:space="0" w:color="auto"/>
                <w:right w:val="single" w:sz="6" w:space="0" w:color="CBCBCB"/>
              </w:divBdr>
              <w:divsChild>
                <w:div w:id="907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48628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194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047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60094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36314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46111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</w:divsChild>
            </w:div>
          </w:divsChild>
        </w:div>
        <w:div w:id="571699556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357987">
              <w:marLeft w:val="0"/>
              <w:marRight w:val="0"/>
              <w:marTop w:val="0"/>
              <w:marBottom w:val="0"/>
              <w:divBdr>
                <w:top w:val="single" w:sz="6" w:space="0" w:color="CBCBCB"/>
                <w:left w:val="single" w:sz="6" w:space="0" w:color="CBCBCB"/>
                <w:bottom w:val="none" w:sz="0" w:space="0" w:color="auto"/>
                <w:right w:val="single" w:sz="6" w:space="0" w:color="CBCBCB"/>
              </w:divBdr>
              <w:divsChild>
                <w:div w:id="96130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02656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13332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7845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30176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9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20034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3128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</w:divsChild>
    </w:div>
    <w:div w:id="10101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99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70130">
              <w:marLeft w:val="0"/>
              <w:marRight w:val="0"/>
              <w:marTop w:val="0"/>
              <w:marBottom w:val="0"/>
              <w:divBdr>
                <w:top w:val="single" w:sz="6" w:space="0" w:color="CBCBCB"/>
                <w:left w:val="single" w:sz="6" w:space="0" w:color="CBCBCB"/>
                <w:bottom w:val="none" w:sz="0" w:space="0" w:color="auto"/>
                <w:right w:val="single" w:sz="6" w:space="0" w:color="CBCBCB"/>
              </w:divBdr>
              <w:divsChild>
                <w:div w:id="5282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5792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214165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142842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8631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  <w:div w:id="2551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BCBCB"/>
                    <w:right w:val="none" w:sz="0" w:space="0" w:color="auto"/>
                  </w:divBdr>
                </w:div>
              </w:divsChild>
            </w:div>
          </w:divsChild>
        </w:div>
        <w:div w:id="7663642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2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1818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6099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7317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34073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4833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</w:divsChild>
    </w:div>
    <w:div w:id="1249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2094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8101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3149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</w:divsChild>
    </w:div>
    <w:div w:id="18597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6015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4852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1225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7536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2943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2406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</w:divsChild>
    </w:div>
    <w:div w:id="20159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9287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2995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15325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5463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5174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4811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  <w:div w:id="263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qa.org.uk/subjects/science/gcse/additional-science-4408/subject-content" TargetMode="External"/><Relationship Id="rId21" Type="http://schemas.openxmlformats.org/officeDocument/2006/relationships/hyperlink" Target="http://www.aqa.org.uk/subjects/science/gcse/science-a-4405/subject-content" TargetMode="External"/><Relationship Id="rId42" Type="http://schemas.openxmlformats.org/officeDocument/2006/relationships/hyperlink" Target="http://www.aqa.org.uk/subjects/science/gcse/additional-science-4408/subject-content" TargetMode="External"/><Relationship Id="rId47" Type="http://schemas.openxmlformats.org/officeDocument/2006/relationships/hyperlink" Target="http://www.aqa.org.uk/subjects/science/gcse/biology-4401/subject-content" TargetMode="External"/><Relationship Id="rId63" Type="http://schemas.openxmlformats.org/officeDocument/2006/relationships/header" Target="header1.xml"/><Relationship Id="rId68" Type="http://schemas.openxmlformats.org/officeDocument/2006/relationships/customXml" Target="../customXml/item2.xml"/><Relationship Id="rId7" Type="http://schemas.openxmlformats.org/officeDocument/2006/relationships/hyperlink" Target="http://www.aqa.org.uk/subjects/science/gcse/science-a-4405/subject-content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qa.org.uk/subjects/science/gcse/science-a-4405/subject-content" TargetMode="External"/><Relationship Id="rId29" Type="http://schemas.openxmlformats.org/officeDocument/2006/relationships/hyperlink" Target="http://www.aqa.org.uk/subjects/science/gcse/additional-science-4408/subject-content" TargetMode="External"/><Relationship Id="rId11" Type="http://schemas.openxmlformats.org/officeDocument/2006/relationships/hyperlink" Target="http://www.aqa.org.uk/subjects/science/gcse/science-a-4405/subject-content" TargetMode="External"/><Relationship Id="rId24" Type="http://schemas.openxmlformats.org/officeDocument/2006/relationships/hyperlink" Target="http://www.aqa.org.uk/subjects/science/gcse/science-a-4405/subject-content" TargetMode="External"/><Relationship Id="rId32" Type="http://schemas.openxmlformats.org/officeDocument/2006/relationships/hyperlink" Target="http://www.aqa.org.uk/subjects/science/gcse/additional-science-4408/subject-content" TargetMode="External"/><Relationship Id="rId37" Type="http://schemas.openxmlformats.org/officeDocument/2006/relationships/hyperlink" Target="http://www.aqa.org.uk/subjects/science/gcse/additional-science-4408/subject-content" TargetMode="External"/><Relationship Id="rId40" Type="http://schemas.openxmlformats.org/officeDocument/2006/relationships/hyperlink" Target="http://www.aqa.org.uk/subjects/science/gcse/additional-science-4408/subject-content" TargetMode="External"/><Relationship Id="rId45" Type="http://schemas.openxmlformats.org/officeDocument/2006/relationships/hyperlink" Target="http://www.aqa.org.uk/subjects/science/gcse/additional-science-4408/subject-content" TargetMode="External"/><Relationship Id="rId53" Type="http://schemas.openxmlformats.org/officeDocument/2006/relationships/hyperlink" Target="http://www.aqa.org.uk/subjects/science/gcse/chemistry-4402/subject-content" TargetMode="External"/><Relationship Id="rId58" Type="http://schemas.openxmlformats.org/officeDocument/2006/relationships/hyperlink" Target="http://www.aqa.org.uk/subjects/science/gcse/physics-4403/subject-content" TargetMode="External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://www.bbc.co.uk/education/subjects/zrkw2hv" TargetMode="External"/><Relationship Id="rId19" Type="http://schemas.openxmlformats.org/officeDocument/2006/relationships/hyperlink" Target="http://www.aqa.org.uk/subjects/science/gcse/science-a-4405/subject-content" TargetMode="External"/><Relationship Id="rId14" Type="http://schemas.openxmlformats.org/officeDocument/2006/relationships/hyperlink" Target="http://www.aqa.org.uk/subjects/science/gcse/science-a-4405/subject-content" TargetMode="External"/><Relationship Id="rId22" Type="http://schemas.openxmlformats.org/officeDocument/2006/relationships/hyperlink" Target="http://www.aqa.org.uk/subjects/science/gcse/science-a-4405/subject-content" TargetMode="External"/><Relationship Id="rId27" Type="http://schemas.openxmlformats.org/officeDocument/2006/relationships/hyperlink" Target="http://www.aqa.org.uk/subjects/science/gcse/additional-science-4408/subject-content" TargetMode="External"/><Relationship Id="rId30" Type="http://schemas.openxmlformats.org/officeDocument/2006/relationships/hyperlink" Target="http://www.aqa.org.uk/subjects/science/gcse/additional-science-4408/subject-content" TargetMode="External"/><Relationship Id="rId35" Type="http://schemas.openxmlformats.org/officeDocument/2006/relationships/hyperlink" Target="http://www.aqa.org.uk/subjects/science/gcse/additional-science-4408/subject-content" TargetMode="External"/><Relationship Id="rId43" Type="http://schemas.openxmlformats.org/officeDocument/2006/relationships/hyperlink" Target="http://www.aqa.org.uk/subjects/science/gcse/additional-science-4408/subject-content" TargetMode="External"/><Relationship Id="rId48" Type="http://schemas.openxmlformats.org/officeDocument/2006/relationships/hyperlink" Target="http://www.aqa.org.uk/subjects/science/gcse/biology-4401/subject-content" TargetMode="External"/><Relationship Id="rId56" Type="http://schemas.openxmlformats.org/officeDocument/2006/relationships/hyperlink" Target="http://www.aqa.org.uk/subjects/science/gcse/chemistry-4402/subject-content" TargetMode="External"/><Relationship Id="rId64" Type="http://schemas.openxmlformats.org/officeDocument/2006/relationships/footer" Target="footer1.xml"/><Relationship Id="rId69" Type="http://schemas.openxmlformats.org/officeDocument/2006/relationships/customXml" Target="../customXml/item3.xml"/><Relationship Id="rId8" Type="http://schemas.openxmlformats.org/officeDocument/2006/relationships/hyperlink" Target="http://www.aqa.org.uk/subjects/science/gcse/science-a-4405/subject-content" TargetMode="External"/><Relationship Id="rId51" Type="http://schemas.openxmlformats.org/officeDocument/2006/relationships/hyperlink" Target="http://www.aqa.org.uk/subjects/science/gcse/chemistry-4402/subject-content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qa.org.uk/subjects/science/gcse/science-a-4405/subject-content" TargetMode="External"/><Relationship Id="rId17" Type="http://schemas.openxmlformats.org/officeDocument/2006/relationships/hyperlink" Target="http://www.aqa.org.uk/subjects/science/gcse/science-a-4405/subject-content" TargetMode="External"/><Relationship Id="rId25" Type="http://schemas.openxmlformats.org/officeDocument/2006/relationships/hyperlink" Target="http://www.aqa.org.uk/subjects/science/gcse/science-a-4405/subject-content" TargetMode="External"/><Relationship Id="rId33" Type="http://schemas.openxmlformats.org/officeDocument/2006/relationships/hyperlink" Target="http://www.aqa.org.uk/subjects/science/gcse/additional-science-4408/subject-content" TargetMode="External"/><Relationship Id="rId38" Type="http://schemas.openxmlformats.org/officeDocument/2006/relationships/hyperlink" Target="http://www.aqa.org.uk/subjects/science/gcse/additional-science-4408/subject-content" TargetMode="External"/><Relationship Id="rId46" Type="http://schemas.openxmlformats.org/officeDocument/2006/relationships/hyperlink" Target="http://www.aqa.org.uk/subjects/science/gcse/additional-science-4408/subject-content" TargetMode="External"/><Relationship Id="rId59" Type="http://schemas.openxmlformats.org/officeDocument/2006/relationships/hyperlink" Target="http://www.aqa.org.uk/subjects/science/gcse/physics-4403/subject-content" TargetMode="External"/><Relationship Id="rId67" Type="http://schemas.openxmlformats.org/officeDocument/2006/relationships/customXml" Target="../customXml/item1.xml"/><Relationship Id="rId20" Type="http://schemas.openxmlformats.org/officeDocument/2006/relationships/hyperlink" Target="http://www.aqa.org.uk/subjects/science/gcse/science-a-4405/subject-content" TargetMode="External"/><Relationship Id="rId41" Type="http://schemas.openxmlformats.org/officeDocument/2006/relationships/hyperlink" Target="http://www.aqa.org.uk/subjects/science/gcse/additional-science-4408/subject-content" TargetMode="External"/><Relationship Id="rId54" Type="http://schemas.openxmlformats.org/officeDocument/2006/relationships/hyperlink" Target="http://www.aqa.org.uk/subjects/science/gcse/chemistry-4402/subject-content" TargetMode="External"/><Relationship Id="rId62" Type="http://schemas.openxmlformats.org/officeDocument/2006/relationships/hyperlink" Target="https://www.youtube.com/channel/UCiU-_DubqG9boRFbptj7tmw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qa.org.uk/subjects/science/gcse/science-a-4405/subject-content" TargetMode="External"/><Relationship Id="rId15" Type="http://schemas.openxmlformats.org/officeDocument/2006/relationships/hyperlink" Target="http://www.aqa.org.uk/subjects/science/gcse/science-a-4405/subject-content" TargetMode="External"/><Relationship Id="rId23" Type="http://schemas.openxmlformats.org/officeDocument/2006/relationships/hyperlink" Target="http://www.aqa.org.uk/subjects/science/gcse/science-a-4405/subject-content" TargetMode="External"/><Relationship Id="rId28" Type="http://schemas.openxmlformats.org/officeDocument/2006/relationships/hyperlink" Target="http://www.aqa.org.uk/subjects/science/gcse/additional-science-4408/subject-content" TargetMode="External"/><Relationship Id="rId36" Type="http://schemas.openxmlformats.org/officeDocument/2006/relationships/hyperlink" Target="http://www.aqa.org.uk/subjects/science/gcse/additional-science-4408/subject-content" TargetMode="External"/><Relationship Id="rId49" Type="http://schemas.openxmlformats.org/officeDocument/2006/relationships/hyperlink" Target="http://www.aqa.org.uk/subjects/science/gcse/biology-4401/subject-content" TargetMode="External"/><Relationship Id="rId57" Type="http://schemas.openxmlformats.org/officeDocument/2006/relationships/hyperlink" Target="http://www.aqa.org.uk/subjects/science/gcse/physics-4403/subject-content" TargetMode="External"/><Relationship Id="rId10" Type="http://schemas.openxmlformats.org/officeDocument/2006/relationships/hyperlink" Target="http://www.aqa.org.uk/subjects/science/gcse/science-a-4405/subject-content" TargetMode="External"/><Relationship Id="rId31" Type="http://schemas.openxmlformats.org/officeDocument/2006/relationships/hyperlink" Target="http://www.aqa.org.uk/subjects/science/gcse/additional-science-4408/subject-content" TargetMode="External"/><Relationship Id="rId44" Type="http://schemas.openxmlformats.org/officeDocument/2006/relationships/hyperlink" Target="http://www.aqa.org.uk/subjects/science/gcse/additional-science-4408/subject-content" TargetMode="External"/><Relationship Id="rId52" Type="http://schemas.openxmlformats.org/officeDocument/2006/relationships/hyperlink" Target="http://www.aqa.org.uk/subjects/science/gcse/chemistry-4402/subject-content" TargetMode="External"/><Relationship Id="rId60" Type="http://schemas.openxmlformats.org/officeDocument/2006/relationships/hyperlink" Target="http://www.aqa.org.uk/subjects/science/gcse" TargetMode="Externa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aqa.org.uk/subjects/science/gcse/science-a-4405/subject-content" TargetMode="External"/><Relationship Id="rId13" Type="http://schemas.openxmlformats.org/officeDocument/2006/relationships/hyperlink" Target="http://www.aqa.org.uk/subjects/science/gcse/science-a-4405/subject-content" TargetMode="External"/><Relationship Id="rId18" Type="http://schemas.openxmlformats.org/officeDocument/2006/relationships/hyperlink" Target="http://www.aqa.org.uk/subjects/science/gcse/science-a-4405/subject-content" TargetMode="External"/><Relationship Id="rId39" Type="http://schemas.openxmlformats.org/officeDocument/2006/relationships/hyperlink" Target="http://www.aqa.org.uk/subjects/science/gcse/additional-science-4408/subject-content" TargetMode="External"/><Relationship Id="rId34" Type="http://schemas.openxmlformats.org/officeDocument/2006/relationships/hyperlink" Target="http://www.aqa.org.uk/subjects/science/gcse/additional-science-4408/subject-content" TargetMode="External"/><Relationship Id="rId50" Type="http://schemas.openxmlformats.org/officeDocument/2006/relationships/hyperlink" Target="http://www.aqa.org.uk/subjects/science/gcse/biology-4401/subject-content" TargetMode="External"/><Relationship Id="rId55" Type="http://schemas.openxmlformats.org/officeDocument/2006/relationships/hyperlink" Target="http://www.aqa.org.uk/subjects/science/gcse/chemistry-4402/subject-cont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632C1B9ADC1548B2532C2FCD4B1AB1" ma:contentTypeVersion="4" ma:contentTypeDescription="Create a new document." ma:contentTypeScope="" ma:versionID="b55d49990e25ef7228ea2fad33a2625f">
  <xsd:schema xmlns:xsd="http://www.w3.org/2001/XMLSchema" xmlns:xs="http://www.w3.org/2001/XMLSchema" xmlns:p="http://schemas.microsoft.com/office/2006/metadata/properties" xmlns:ns2="f69d9a8c-9ce7-4c0e-b593-241ade510085" targetNamespace="http://schemas.microsoft.com/office/2006/metadata/properties" ma:root="true" ma:fieldsID="88151db65b0c0b6c7da53cacea2191f2" ns2:_="">
    <xsd:import namespace="f69d9a8c-9ce7-4c0e-b593-241ade5100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d9a8c-9ce7-4c0e-b593-241ade510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C0F111-1E63-481C-B4C3-356036512351}"/>
</file>

<file path=customXml/itemProps2.xml><?xml version="1.0" encoding="utf-8"?>
<ds:datastoreItem xmlns:ds="http://schemas.openxmlformats.org/officeDocument/2006/customXml" ds:itemID="{89A96BBD-BADF-4779-BF34-8C7FA181046C}"/>
</file>

<file path=customXml/itemProps3.xml><?xml version="1.0" encoding="utf-8"?>
<ds:datastoreItem xmlns:ds="http://schemas.openxmlformats.org/officeDocument/2006/customXml" ds:itemID="{ABDDF9F0-4E33-413F-9094-F83BAE00252D}"/>
</file>

<file path=docProps/app.xml><?xml version="1.0" encoding="utf-8"?>
<Properties xmlns="http://schemas.openxmlformats.org/officeDocument/2006/extended-properties" xmlns:vt="http://schemas.openxmlformats.org/officeDocument/2006/docPropsVTypes">
  <Template>F8F69C29</Template>
  <TotalTime>1</TotalTime>
  <Pages>4</Pages>
  <Words>2099</Words>
  <Characters>11970</Characters>
  <Application>Microsoft Office Word</Application>
  <DocSecurity>4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rtomkins</dc:creator>
  <cp:keywords/>
  <dc:description/>
  <cp:lastModifiedBy>Mrs C Boreham</cp:lastModifiedBy>
  <cp:revision>2</cp:revision>
  <dcterms:created xsi:type="dcterms:W3CDTF">2016-02-22T11:45:00Z</dcterms:created>
  <dcterms:modified xsi:type="dcterms:W3CDTF">2016-02-22T11:45:00Z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0x010100E5632C1B9ADC1548B2532C2FCD4B1AB1</vt:lpwstr>
  </property>
  <property fmtid="{D5CDD505-2E9C-101B-9397-08002B2CF9AE}" pid="3" name="Order">
    <vt:r8>2122200</vt:r8>
  </property>
</Properties>
</file>