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1004" w:rsidRPr="00736C77" w:rsidRDefault="00163809" w:rsidP="00461004">
      <w:pPr>
        <w:jc w:val="center"/>
        <w:rPr>
          <w:rFonts w:ascii="Franklin Gothic Heavy" w:hAnsi="Franklin Gothic Heavy"/>
          <w:sz w:val="4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4AF68BD" wp14:editId="4851DB79">
                <wp:simplePos x="0" y="0"/>
                <wp:positionH relativeFrom="column">
                  <wp:posOffset>8190230</wp:posOffset>
                </wp:positionH>
                <wp:positionV relativeFrom="paragraph">
                  <wp:posOffset>133241</wp:posOffset>
                </wp:positionV>
                <wp:extent cx="6341613" cy="1323975"/>
                <wp:effectExtent l="0" t="0" r="0" b="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1613" cy="13239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809" w:rsidRPr="00163809" w:rsidRDefault="00163809" w:rsidP="00D001A8">
                            <w:pPr>
                              <w:spacing w:after="0"/>
                              <w:rPr>
                                <w:rFonts w:asciiTheme="majorHAnsi" w:hAnsiTheme="majorHAnsi"/>
                                <w:b/>
                                <w:sz w:val="28"/>
                              </w:rPr>
                            </w:pPr>
                            <w:r w:rsidRPr="00163809">
                              <w:rPr>
                                <w:rFonts w:asciiTheme="majorHAnsi" w:hAnsiTheme="majorHAnsi"/>
                                <w:b/>
                                <w:sz w:val="28"/>
                              </w:rPr>
                              <w:t>How to use this pad</w:t>
                            </w:r>
                          </w:p>
                          <w:p w:rsidR="00163809" w:rsidRPr="00163809" w:rsidRDefault="00163809" w:rsidP="0016380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Theme="majorHAnsi" w:hAnsiTheme="majorHAnsi"/>
                                <w:b/>
                                <w:sz w:val="28"/>
                              </w:rPr>
                            </w:pPr>
                            <w:r w:rsidRPr="00163809">
                              <w:rPr>
                                <w:rFonts w:asciiTheme="majorHAnsi" w:hAnsiTheme="majorHAnsi"/>
                                <w:i/>
                                <w:sz w:val="20"/>
                              </w:rPr>
                              <w:t>Start by writing a topic of your choice in the centre circle.</w:t>
                            </w:r>
                          </w:p>
                          <w:p w:rsidR="00D001A8" w:rsidRPr="00163809" w:rsidRDefault="00163809" w:rsidP="0016380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Theme="majorHAnsi" w:hAnsiTheme="majorHAnsi"/>
                                <w:b/>
                                <w:sz w:val="28"/>
                              </w:rPr>
                            </w:pPr>
                            <w:r w:rsidRPr="00163809">
                              <w:rPr>
                                <w:rFonts w:asciiTheme="majorHAnsi" w:hAnsiTheme="majorHAnsi"/>
                                <w:i/>
                                <w:sz w:val="20"/>
                              </w:rPr>
                              <w:t>Then in the AO1 ring around it, list the key terms and definitions linked with that topic (knowledge)</w:t>
                            </w:r>
                          </w:p>
                          <w:p w:rsidR="00163809" w:rsidRPr="00163809" w:rsidRDefault="00163809" w:rsidP="0016380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Theme="majorHAnsi" w:hAnsiTheme="majorHAnsi"/>
                                <w:b/>
                                <w:sz w:val="28"/>
                              </w:rPr>
                            </w:pPr>
                            <w:r w:rsidRPr="00163809">
                              <w:rPr>
                                <w:rFonts w:asciiTheme="majorHAnsi" w:hAnsiTheme="majorHAnsi"/>
                                <w:i/>
                                <w:sz w:val="20"/>
                              </w:rPr>
                              <w:t>From each AO1 term, branch off into the AO2 ring by applying/expanding on the key terms (application)</w:t>
                            </w:r>
                          </w:p>
                          <w:p w:rsidR="00163809" w:rsidRPr="00163809" w:rsidRDefault="00163809" w:rsidP="00163809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after="0"/>
                              <w:rPr>
                                <w:rFonts w:asciiTheme="majorHAnsi" w:hAnsiTheme="majorHAnsi"/>
                                <w:b/>
                                <w:sz w:val="28"/>
                              </w:rPr>
                            </w:pPr>
                            <w:r w:rsidRPr="00163809">
                              <w:rPr>
                                <w:rFonts w:asciiTheme="majorHAnsi" w:hAnsiTheme="majorHAnsi"/>
                                <w:i/>
                                <w:sz w:val="20"/>
                              </w:rPr>
                              <w:t>From each AO2 term, branch off into the AO3 ring by giving more detail (evaluation/analysis)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644.9pt;margin-top:10.5pt;width:499.35pt;height:104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" filled="f" stroked="f" strokeweight=".5pt">
                <v:textbox>
                  <w:txbxContent>
                    <w:p w:rsidR="00163809" w:rsidRPr="00163809" w:rsidRDefault="00163809" w:rsidP="00D001A8">
                      <w:pPr>
                        <w:spacing w:after="0"/>
                        <w:rPr>
                          <w:rFonts w:asciiTheme="majorHAnsi" w:hAnsiTheme="majorHAnsi"/>
                          <w:b/>
                          <w:sz w:val="28"/>
                        </w:rPr>
                      </w:pPr>
                      <w:r w:rsidRPr="00163809">
                        <w:rPr>
                          <w:rFonts w:asciiTheme="majorHAnsi" w:hAnsiTheme="majorHAnsi"/>
                          <w:b/>
                          <w:sz w:val="28"/>
                        </w:rPr>
                        <w:t>How to use this pad</w:t>
                      </w:r>
                    </w:p>
                    <w:p w:rsidR="00163809" w:rsidRPr="00163809" w:rsidRDefault="00163809" w:rsidP="0016380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Theme="majorHAnsi" w:hAnsiTheme="majorHAnsi"/>
                          <w:b/>
                          <w:sz w:val="28"/>
                        </w:rPr>
                      </w:pPr>
                      <w:r w:rsidRPr="00163809">
                        <w:rPr>
                          <w:rFonts w:asciiTheme="majorHAnsi" w:hAnsiTheme="majorHAnsi"/>
                          <w:i/>
                          <w:sz w:val="20"/>
                        </w:rPr>
                        <w:t>Start by writing a topic of your choice in the centre circle.</w:t>
                      </w:r>
                    </w:p>
                    <w:p w:rsidR="00D001A8" w:rsidRPr="00163809" w:rsidRDefault="00163809" w:rsidP="0016380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Theme="majorHAnsi" w:hAnsiTheme="majorHAnsi"/>
                          <w:b/>
                          <w:sz w:val="28"/>
                        </w:rPr>
                      </w:pPr>
                      <w:r w:rsidRPr="00163809">
                        <w:rPr>
                          <w:rFonts w:asciiTheme="majorHAnsi" w:hAnsiTheme="majorHAnsi"/>
                          <w:i/>
                          <w:sz w:val="20"/>
                        </w:rPr>
                        <w:t>Then in the AO1 ring around it, list the key terms and definitions linked with that topic (knowledge)</w:t>
                      </w:r>
                    </w:p>
                    <w:p w:rsidR="00163809" w:rsidRPr="00163809" w:rsidRDefault="00163809" w:rsidP="0016380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Theme="majorHAnsi" w:hAnsiTheme="majorHAnsi"/>
                          <w:b/>
                          <w:sz w:val="28"/>
                        </w:rPr>
                      </w:pPr>
                      <w:r w:rsidRPr="00163809">
                        <w:rPr>
                          <w:rFonts w:asciiTheme="majorHAnsi" w:hAnsiTheme="majorHAnsi"/>
                          <w:i/>
                          <w:sz w:val="20"/>
                        </w:rPr>
                        <w:t>From each AO1 term, branch off into the AO2 ring by applying/expanding on the key terms (application)</w:t>
                      </w:r>
                    </w:p>
                    <w:p w:rsidR="00163809" w:rsidRPr="00163809" w:rsidRDefault="00163809" w:rsidP="00163809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after="0"/>
                        <w:rPr>
                          <w:rFonts w:asciiTheme="majorHAnsi" w:hAnsiTheme="majorHAnsi"/>
                          <w:b/>
                          <w:sz w:val="28"/>
                        </w:rPr>
                      </w:pPr>
                      <w:r w:rsidRPr="00163809">
                        <w:rPr>
                          <w:rFonts w:asciiTheme="majorHAnsi" w:hAnsiTheme="majorHAnsi"/>
                          <w:i/>
                          <w:sz w:val="20"/>
                        </w:rPr>
                        <w:t>From each AO2 term, branch off into the AO3 ring by giving more detail (evaluation/analysis)</w:t>
                      </w:r>
                    </w:p>
                  </w:txbxContent>
                </v:textbox>
              </v:shape>
            </w:pict>
          </mc:Fallback>
        </mc:AlternateContent>
      </w:r>
      <w:r w:rsidR="00E864BA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6B71FE" wp14:editId="680100C7">
                <wp:simplePos x="0" y="0"/>
                <wp:positionH relativeFrom="column">
                  <wp:posOffset>5699125</wp:posOffset>
                </wp:positionH>
                <wp:positionV relativeFrom="paragraph">
                  <wp:posOffset>212524</wp:posOffset>
                </wp:positionV>
                <wp:extent cx="2722880" cy="890905"/>
                <wp:effectExtent l="0" t="0" r="0" b="444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2880" cy="8909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1004" w:rsidRDefault="00461004" w:rsidP="00D001A8">
                            <w:pPr>
                              <w:spacing w:after="12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  <w:r w:rsidRPr="00340C11">
                              <w:rPr>
                                <w:b/>
                                <w:sz w:val="24"/>
                              </w:rPr>
                              <w:t>Name:</w:t>
                            </w:r>
                          </w:p>
                          <w:p w:rsidR="00E864BA" w:rsidRPr="00340C11" w:rsidRDefault="00E864BA" w:rsidP="00D001A8">
                            <w:pPr>
                              <w:spacing w:after="120"/>
                              <w:jc w:val="center"/>
                              <w:rPr>
                                <w:b/>
                                <w:sz w:val="24"/>
                              </w:rPr>
                            </w:pPr>
                          </w:p>
                          <w:p w:rsidR="00D001A8" w:rsidRPr="00D001A8" w:rsidRDefault="00D001A8" w:rsidP="00340C11">
                            <w:pPr>
                              <w:spacing w:after="0"/>
                              <w:jc w:val="center"/>
                              <w:rPr>
                                <w:b/>
                                <w:sz w:val="18"/>
                              </w:rPr>
                            </w:pPr>
                            <w:r w:rsidRPr="00D001A8">
                              <w:rPr>
                                <w:b/>
                                <w:sz w:val="18"/>
                              </w:rPr>
                              <w:t>________</w:t>
                            </w:r>
                            <w:r>
                              <w:rPr>
                                <w:b/>
                                <w:sz w:val="18"/>
                              </w:rPr>
                              <w:t>___</w:t>
                            </w:r>
                            <w:r w:rsidRPr="00D001A8">
                              <w:rPr>
                                <w:b/>
                                <w:sz w:val="18"/>
                              </w:rPr>
                              <w:t>____________________</w:t>
                            </w:r>
                            <w:r w:rsidR="00340C11">
                              <w:rPr>
                                <w:b/>
                                <w:sz w:val="18"/>
                              </w:rPr>
                              <w:t>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48.75pt;margin-top:16.75pt;width:214.4pt;height:70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" filled="f" stroked="f" strokeweight=".5pt">
                <v:textbox>
                  <w:txbxContent>
                    <w:p w:rsidR="00461004" w:rsidRDefault="00461004" w:rsidP="00D001A8">
                      <w:pPr>
                        <w:spacing w:after="120"/>
                        <w:jc w:val="center"/>
                        <w:rPr>
                          <w:b/>
                          <w:sz w:val="24"/>
                        </w:rPr>
                      </w:pPr>
                      <w:r w:rsidRPr="00340C11">
                        <w:rPr>
                          <w:b/>
                          <w:sz w:val="24"/>
                        </w:rPr>
                        <w:t>Name:</w:t>
                      </w:r>
                    </w:p>
                    <w:p w:rsidR="00E864BA" w:rsidRPr="00340C11" w:rsidRDefault="00E864BA" w:rsidP="00D001A8">
                      <w:pPr>
                        <w:spacing w:after="120"/>
                        <w:jc w:val="center"/>
                        <w:rPr>
                          <w:b/>
                          <w:sz w:val="24"/>
                        </w:rPr>
                      </w:pPr>
                    </w:p>
                    <w:p w:rsidR="00D001A8" w:rsidRPr="00D001A8" w:rsidRDefault="00D001A8" w:rsidP="00340C11">
                      <w:pPr>
                        <w:spacing w:after="0"/>
                        <w:jc w:val="center"/>
                        <w:rPr>
                          <w:b/>
                          <w:sz w:val="18"/>
                        </w:rPr>
                      </w:pPr>
                      <w:r w:rsidRPr="00D001A8">
                        <w:rPr>
                          <w:b/>
                          <w:sz w:val="18"/>
                        </w:rPr>
                        <w:t>________</w:t>
                      </w:r>
                      <w:r>
                        <w:rPr>
                          <w:b/>
                          <w:sz w:val="18"/>
                        </w:rPr>
                        <w:t>___</w:t>
                      </w:r>
                      <w:r w:rsidRPr="00D001A8">
                        <w:rPr>
                          <w:b/>
                          <w:sz w:val="18"/>
                        </w:rPr>
                        <w:t>____________________</w:t>
                      </w:r>
                      <w:r w:rsidR="00340C11">
                        <w:rPr>
                          <w:b/>
                          <w:sz w:val="18"/>
                        </w:rPr>
                        <w:t>_________</w:t>
                      </w:r>
                    </w:p>
                  </w:txbxContent>
                </v:textbox>
              </v:shape>
            </w:pict>
          </mc:Fallback>
        </mc:AlternateContent>
      </w:r>
      <w:r w:rsidR="00E864BA" w:rsidRPr="00D001A8">
        <w:rPr>
          <w:rFonts w:ascii="Franklin Gothic Heavy" w:hAnsi="Franklin Gothic Heavy"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87B487" wp14:editId="3625578A">
                <wp:simplePos x="0" y="0"/>
                <wp:positionH relativeFrom="column">
                  <wp:posOffset>1359093</wp:posOffset>
                </wp:positionH>
                <wp:positionV relativeFrom="paragraph">
                  <wp:posOffset>224774</wp:posOffset>
                </wp:positionV>
                <wp:extent cx="2847372" cy="140398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372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1A8" w:rsidRPr="00E864BA" w:rsidRDefault="00D001A8" w:rsidP="00D001A8">
                            <w:pPr>
                              <w:spacing w:after="0"/>
                              <w:rPr>
                                <w:rFonts w:asciiTheme="majorHAnsi" w:hAnsiTheme="majorHAnsi"/>
                                <w:sz w:val="24"/>
                              </w:rPr>
                            </w:pPr>
                            <w:r w:rsidRPr="00E864BA">
                              <w:rPr>
                                <w:rFonts w:asciiTheme="majorHAnsi" w:hAnsiTheme="majorHAnsi"/>
                                <w:sz w:val="24"/>
                              </w:rPr>
                              <w:t>SPALDING GRAMMAR SCHOOL</w:t>
                            </w:r>
                          </w:p>
                          <w:p w:rsidR="00D001A8" w:rsidRPr="00E864BA" w:rsidRDefault="00D001A8" w:rsidP="00D001A8">
                            <w:pPr>
                              <w:spacing w:after="0"/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</w:pPr>
                            <w:r w:rsidRPr="00E864BA">
                              <w:rPr>
                                <w:rFonts w:asciiTheme="majorHAnsi" w:hAnsiTheme="majorHAnsi"/>
                                <w:b/>
                                <w:sz w:val="24"/>
                              </w:rPr>
                              <w:t>A-LEVEL PE</w:t>
                            </w:r>
                          </w:p>
                          <w:p w:rsidR="00D001A8" w:rsidRPr="00E864BA" w:rsidRDefault="00163809" w:rsidP="00D001A8">
                            <w:pPr>
                              <w:spacing w:after="0"/>
                              <w:rPr>
                                <w:rFonts w:asciiTheme="majorHAnsi" w:hAnsiTheme="maj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28"/>
                              </w:rPr>
                              <w:t>REVISION PAD: AO1, AO2, AO3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07pt;margin-top:17.7pt;width:224.2pt;height:110.55pt;z-index:25168076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" filled="f" stroked="f">
                <v:textbox style="mso-fit-shape-to-text:t">
                  <w:txbxContent>
                    <w:p w:rsidR="00D001A8" w:rsidRPr="00E864BA" w:rsidRDefault="00D001A8" w:rsidP="00D001A8">
                      <w:pPr>
                        <w:spacing w:after="0"/>
                        <w:rPr>
                          <w:rFonts w:asciiTheme="majorHAnsi" w:hAnsiTheme="majorHAnsi"/>
                          <w:sz w:val="24"/>
                        </w:rPr>
                      </w:pPr>
                      <w:r w:rsidRPr="00E864BA">
                        <w:rPr>
                          <w:rFonts w:asciiTheme="majorHAnsi" w:hAnsiTheme="majorHAnsi"/>
                          <w:sz w:val="24"/>
                        </w:rPr>
                        <w:t>SPALDING GRAMMAR SCHOOL</w:t>
                      </w:r>
                    </w:p>
                    <w:p w:rsidR="00D001A8" w:rsidRPr="00E864BA" w:rsidRDefault="00D001A8" w:rsidP="00D001A8">
                      <w:pPr>
                        <w:spacing w:after="0"/>
                        <w:rPr>
                          <w:rFonts w:asciiTheme="majorHAnsi" w:hAnsiTheme="majorHAnsi"/>
                          <w:b/>
                          <w:sz w:val="24"/>
                        </w:rPr>
                      </w:pPr>
                      <w:r w:rsidRPr="00E864BA">
                        <w:rPr>
                          <w:rFonts w:asciiTheme="majorHAnsi" w:hAnsiTheme="majorHAnsi"/>
                          <w:b/>
                          <w:sz w:val="24"/>
                        </w:rPr>
                        <w:t>A-LEVEL PE</w:t>
                      </w:r>
                    </w:p>
                    <w:p w:rsidR="00D001A8" w:rsidRPr="00E864BA" w:rsidRDefault="00163809" w:rsidP="00D001A8">
                      <w:pPr>
                        <w:spacing w:after="0"/>
                        <w:rPr>
                          <w:rFonts w:asciiTheme="majorHAnsi" w:hAnsiTheme="majorHAnsi"/>
                          <w:b/>
                          <w:sz w:val="2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28"/>
                        </w:rPr>
                        <w:t>REVISION PAD: AO1, AO2, AO3</w:t>
                      </w:r>
                    </w:p>
                  </w:txbxContent>
                </v:textbox>
              </v:shape>
            </w:pict>
          </mc:Fallback>
        </mc:AlternateContent>
      </w:r>
      <w:r w:rsidR="00E864BA" w:rsidRPr="00D001A8">
        <w:rPr>
          <w:rFonts w:ascii="Franklin Gothic Heavy" w:hAnsi="Franklin Gothic Heavy"/>
          <w:noProof/>
          <w:sz w:val="48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19C2153" wp14:editId="6DB73EF9">
                <wp:simplePos x="0" y="0"/>
                <wp:positionH relativeFrom="column">
                  <wp:posOffset>4321175</wp:posOffset>
                </wp:positionH>
                <wp:positionV relativeFrom="paragraph">
                  <wp:posOffset>154940</wp:posOffset>
                </wp:positionV>
                <wp:extent cx="1261110" cy="948690"/>
                <wp:effectExtent l="0" t="0" r="0" b="381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1110" cy="9486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001A8" w:rsidRPr="00E864BA" w:rsidRDefault="00D001A8" w:rsidP="00D001A8">
                            <w:pPr>
                              <w:spacing w:after="0"/>
                              <w:rPr>
                                <w:rFonts w:asciiTheme="majorHAnsi" w:hAnsiTheme="majorHAnsi"/>
                                <w:sz w:val="24"/>
                              </w:rPr>
                            </w:pPr>
                            <w:r w:rsidRPr="00E864BA">
                              <w:rPr>
                                <w:rFonts w:asciiTheme="majorHAnsi" w:hAnsiTheme="majorHAnsi"/>
                                <w:b/>
                                <w:sz w:val="24"/>
                                <w:u w:val="single"/>
                              </w:rPr>
                              <w:t>K</w:t>
                            </w:r>
                            <w:r w:rsidRPr="00E864BA">
                              <w:rPr>
                                <w:rFonts w:asciiTheme="majorHAnsi" w:hAnsiTheme="majorHAnsi"/>
                                <w:sz w:val="24"/>
                              </w:rPr>
                              <w:t>nowledge</w:t>
                            </w:r>
                          </w:p>
                          <w:p w:rsidR="00D001A8" w:rsidRPr="00E864BA" w:rsidRDefault="00D001A8" w:rsidP="00D001A8">
                            <w:pPr>
                              <w:spacing w:after="0"/>
                              <w:rPr>
                                <w:rFonts w:asciiTheme="majorHAnsi" w:hAnsiTheme="majorHAnsi"/>
                                <w:sz w:val="24"/>
                              </w:rPr>
                            </w:pPr>
                            <w:r w:rsidRPr="00E864BA">
                              <w:rPr>
                                <w:rFonts w:asciiTheme="majorHAnsi" w:hAnsiTheme="majorHAnsi"/>
                                <w:b/>
                                <w:sz w:val="24"/>
                                <w:u w:val="single"/>
                              </w:rPr>
                              <w:t>A</w:t>
                            </w:r>
                            <w:r w:rsidRPr="00E864BA">
                              <w:rPr>
                                <w:rFonts w:asciiTheme="majorHAnsi" w:hAnsiTheme="majorHAnsi"/>
                                <w:sz w:val="24"/>
                              </w:rPr>
                              <w:t>ttitudes</w:t>
                            </w:r>
                          </w:p>
                          <w:p w:rsidR="00D001A8" w:rsidRPr="00E864BA" w:rsidRDefault="00D001A8" w:rsidP="00D001A8">
                            <w:pPr>
                              <w:spacing w:after="0"/>
                              <w:rPr>
                                <w:rFonts w:asciiTheme="majorHAnsi" w:hAnsiTheme="majorHAnsi"/>
                                <w:sz w:val="24"/>
                              </w:rPr>
                            </w:pPr>
                            <w:r w:rsidRPr="00E864BA">
                              <w:rPr>
                                <w:rFonts w:asciiTheme="majorHAnsi" w:hAnsiTheme="majorHAnsi"/>
                                <w:b/>
                                <w:sz w:val="24"/>
                                <w:u w:val="single"/>
                              </w:rPr>
                              <w:t>S</w:t>
                            </w:r>
                            <w:r w:rsidRPr="00E864BA">
                              <w:rPr>
                                <w:rFonts w:asciiTheme="majorHAnsi" w:hAnsiTheme="majorHAnsi"/>
                                <w:sz w:val="24"/>
                              </w:rPr>
                              <w:t>kills</w:t>
                            </w:r>
                          </w:p>
                          <w:p w:rsidR="00D001A8" w:rsidRPr="00E864BA" w:rsidRDefault="00D001A8" w:rsidP="00D001A8">
                            <w:pPr>
                              <w:spacing w:after="0"/>
                              <w:rPr>
                                <w:rFonts w:asciiTheme="majorHAnsi" w:hAnsiTheme="majorHAnsi"/>
                                <w:b/>
                                <w:sz w:val="28"/>
                              </w:rPr>
                            </w:pPr>
                            <w:r w:rsidRPr="00E864BA">
                              <w:rPr>
                                <w:rFonts w:asciiTheme="majorHAnsi" w:hAnsiTheme="majorHAnsi"/>
                                <w:b/>
                                <w:sz w:val="24"/>
                                <w:u w:val="single"/>
                              </w:rPr>
                              <w:t>H</w:t>
                            </w:r>
                            <w:r w:rsidRPr="00E864BA">
                              <w:rPr>
                                <w:rFonts w:asciiTheme="majorHAnsi" w:hAnsiTheme="majorHAnsi"/>
                                <w:sz w:val="24"/>
                              </w:rPr>
                              <w:t>abits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340.25pt;margin-top:12.2pt;width:99.3pt;height:74.7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" fillcolor="#bfbfbf [2412]" stroked="f">
                <v:textbox>
                  <w:txbxContent>
                    <w:p w:rsidR="00D001A8" w:rsidRPr="00E864BA" w:rsidRDefault="00D001A8" w:rsidP="00D001A8">
                      <w:pPr>
                        <w:spacing w:after="0"/>
                        <w:rPr>
                          <w:rFonts w:asciiTheme="majorHAnsi" w:hAnsiTheme="majorHAnsi"/>
                          <w:sz w:val="24"/>
                        </w:rPr>
                      </w:pPr>
                      <w:r w:rsidRPr="00E864BA">
                        <w:rPr>
                          <w:rFonts w:asciiTheme="majorHAnsi" w:hAnsiTheme="majorHAnsi"/>
                          <w:b/>
                          <w:sz w:val="24"/>
                          <w:u w:val="single"/>
                        </w:rPr>
                        <w:t>K</w:t>
                      </w:r>
                      <w:r w:rsidRPr="00E864BA">
                        <w:rPr>
                          <w:rFonts w:asciiTheme="majorHAnsi" w:hAnsiTheme="majorHAnsi"/>
                          <w:sz w:val="24"/>
                        </w:rPr>
                        <w:t>nowledge</w:t>
                      </w:r>
                    </w:p>
                    <w:p w:rsidR="00D001A8" w:rsidRPr="00E864BA" w:rsidRDefault="00D001A8" w:rsidP="00D001A8">
                      <w:pPr>
                        <w:spacing w:after="0"/>
                        <w:rPr>
                          <w:rFonts w:asciiTheme="majorHAnsi" w:hAnsiTheme="majorHAnsi"/>
                          <w:sz w:val="24"/>
                        </w:rPr>
                      </w:pPr>
                      <w:r w:rsidRPr="00E864BA">
                        <w:rPr>
                          <w:rFonts w:asciiTheme="majorHAnsi" w:hAnsiTheme="majorHAnsi"/>
                          <w:b/>
                          <w:sz w:val="24"/>
                          <w:u w:val="single"/>
                        </w:rPr>
                        <w:t>A</w:t>
                      </w:r>
                      <w:r w:rsidRPr="00E864BA">
                        <w:rPr>
                          <w:rFonts w:asciiTheme="majorHAnsi" w:hAnsiTheme="majorHAnsi"/>
                          <w:sz w:val="24"/>
                        </w:rPr>
                        <w:t>ttitudes</w:t>
                      </w:r>
                    </w:p>
                    <w:p w:rsidR="00D001A8" w:rsidRPr="00E864BA" w:rsidRDefault="00D001A8" w:rsidP="00D001A8">
                      <w:pPr>
                        <w:spacing w:after="0"/>
                        <w:rPr>
                          <w:rFonts w:asciiTheme="majorHAnsi" w:hAnsiTheme="majorHAnsi"/>
                          <w:sz w:val="24"/>
                        </w:rPr>
                      </w:pPr>
                      <w:r w:rsidRPr="00E864BA">
                        <w:rPr>
                          <w:rFonts w:asciiTheme="majorHAnsi" w:hAnsiTheme="majorHAnsi"/>
                          <w:b/>
                          <w:sz w:val="24"/>
                          <w:u w:val="single"/>
                        </w:rPr>
                        <w:t>S</w:t>
                      </w:r>
                      <w:r w:rsidRPr="00E864BA">
                        <w:rPr>
                          <w:rFonts w:asciiTheme="majorHAnsi" w:hAnsiTheme="majorHAnsi"/>
                          <w:sz w:val="24"/>
                        </w:rPr>
                        <w:t>kills</w:t>
                      </w:r>
                    </w:p>
                    <w:p w:rsidR="00D001A8" w:rsidRPr="00E864BA" w:rsidRDefault="00D001A8" w:rsidP="00D001A8">
                      <w:pPr>
                        <w:spacing w:after="0"/>
                        <w:rPr>
                          <w:rFonts w:asciiTheme="majorHAnsi" w:hAnsiTheme="majorHAnsi"/>
                          <w:b/>
                          <w:sz w:val="28"/>
                        </w:rPr>
                      </w:pPr>
                      <w:r w:rsidRPr="00E864BA">
                        <w:rPr>
                          <w:rFonts w:asciiTheme="majorHAnsi" w:hAnsiTheme="majorHAnsi"/>
                          <w:b/>
                          <w:sz w:val="24"/>
                          <w:u w:val="single"/>
                        </w:rPr>
                        <w:t>H</w:t>
                      </w:r>
                      <w:r w:rsidRPr="00E864BA">
                        <w:rPr>
                          <w:rFonts w:asciiTheme="majorHAnsi" w:hAnsiTheme="majorHAnsi"/>
                          <w:sz w:val="24"/>
                        </w:rPr>
                        <w:t>abits</w:t>
                      </w:r>
                    </w:p>
                  </w:txbxContent>
                </v:textbox>
              </v:shape>
            </w:pict>
          </mc:Fallback>
        </mc:AlternateContent>
      </w:r>
      <w:r w:rsidR="00340C11" w:rsidRPr="00736C77">
        <w:rPr>
          <w:noProof/>
          <w:sz w:val="24"/>
          <w:lang w:eastAsia="en-GB"/>
        </w:rPr>
        <w:drawing>
          <wp:anchor distT="0" distB="0" distL="114300" distR="114300" simplePos="0" relativeHeight="251660288" behindDoc="0" locked="0" layoutInCell="1" allowOverlap="1" wp14:anchorId="29F7BDC9" wp14:editId="20388E14">
            <wp:simplePos x="0" y="0"/>
            <wp:positionH relativeFrom="column">
              <wp:posOffset>178435</wp:posOffset>
            </wp:positionH>
            <wp:positionV relativeFrom="paragraph">
              <wp:posOffset>85725</wp:posOffset>
            </wp:positionV>
            <wp:extent cx="1076325" cy="1170305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11" t="25979" r="34779" b="16371"/>
                    <a:stretch/>
                  </pic:blipFill>
                  <pic:spPr bwMode="auto">
                    <a:xfrm>
                      <a:off x="0" y="0"/>
                      <a:ext cx="1076325" cy="11703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01D49" w:rsidRDefault="00001D49" w:rsidP="00001D49">
      <w:pPr>
        <w:jc w:val="center"/>
      </w:pPr>
    </w:p>
    <w:p w:rsidR="00001D49" w:rsidRDefault="00001D49" w:rsidP="00001D49">
      <w:pPr>
        <w:jc w:val="center"/>
      </w:pPr>
    </w:p>
    <w:p w:rsidR="00001D49" w:rsidRDefault="00163809" w:rsidP="00001D49">
      <w:pPr>
        <w:jc w:val="center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94E7F5B" wp14:editId="73787B54">
                <wp:simplePos x="0" y="0"/>
                <wp:positionH relativeFrom="column">
                  <wp:posOffset>4457700</wp:posOffset>
                </wp:positionH>
                <wp:positionV relativeFrom="paragraph">
                  <wp:posOffset>3201670</wp:posOffset>
                </wp:positionV>
                <wp:extent cx="1162050" cy="613410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61341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809" w:rsidRPr="00163809" w:rsidRDefault="00163809" w:rsidP="00163809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48"/>
                              </w:rPr>
                              <w:t>AO1: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351pt;margin-top:252.1pt;width:91.5pt;height:48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" filled="f" stroked="f" strokeweight="1.5pt">
                <v:textbox>
                  <w:txbxContent>
                    <w:p w:rsidR="00163809" w:rsidRPr="00163809" w:rsidRDefault="00163809" w:rsidP="00163809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sz w:val="2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48"/>
                        </w:rPr>
                        <w:t>AO1: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364E26A" wp14:editId="704EC7A9">
                <wp:simplePos x="0" y="0"/>
                <wp:positionH relativeFrom="column">
                  <wp:posOffset>4486910</wp:posOffset>
                </wp:positionH>
                <wp:positionV relativeFrom="paragraph">
                  <wp:posOffset>3201670</wp:posOffset>
                </wp:positionV>
                <wp:extent cx="5619750" cy="3105150"/>
                <wp:effectExtent l="0" t="0" r="19050" b="1905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0" cy="31051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5" o:spid="_x0000_s1026" style="position:absolute;margin-left:353.3pt;margin-top:252.1pt;width:442.5pt;height:244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43C7C483" wp14:editId="61CABC3D">
                <wp:simplePos x="0" y="0"/>
                <wp:positionH relativeFrom="column">
                  <wp:posOffset>6753860</wp:posOffset>
                </wp:positionH>
                <wp:positionV relativeFrom="paragraph">
                  <wp:posOffset>4100830</wp:posOffset>
                </wp:positionV>
                <wp:extent cx="1162050" cy="613410"/>
                <wp:effectExtent l="0" t="0" r="0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61341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809" w:rsidRPr="00163809" w:rsidRDefault="00163809" w:rsidP="00163809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48"/>
                              </w:rPr>
                              <w:t>Topic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48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531.8pt;margin-top:322.9pt;width:91.5pt;height:48.3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" filled="f" stroked="f" strokeweight="1.5pt">
                <v:textbox>
                  <w:txbxContent>
                    <w:p w:rsidR="00163809" w:rsidRPr="00163809" w:rsidRDefault="00163809" w:rsidP="00163809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sz w:val="2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48"/>
                        </w:rPr>
                        <w:t>Topic</w:t>
                      </w:r>
                      <w:r>
                        <w:rPr>
                          <w:rFonts w:asciiTheme="majorHAnsi" w:hAnsiTheme="majorHAnsi"/>
                          <w:b/>
                          <w:sz w:val="4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39A46A85" wp14:editId="73973B8B">
                <wp:simplePos x="0" y="0"/>
                <wp:positionH relativeFrom="column">
                  <wp:posOffset>410210</wp:posOffset>
                </wp:positionH>
                <wp:positionV relativeFrom="paragraph">
                  <wp:posOffset>572770</wp:posOffset>
                </wp:positionV>
                <wp:extent cx="1162050" cy="613410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61341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809" w:rsidRPr="00163809" w:rsidRDefault="00163809" w:rsidP="00163809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48"/>
                              </w:rPr>
                              <w:t>AO3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48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32.3pt;margin-top:45.1pt;width:91.5pt;height:48.3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" filled="f" stroked="f" strokeweight="1.5pt">
                <v:textbox>
                  <w:txbxContent>
                    <w:p w:rsidR="00163809" w:rsidRPr="00163809" w:rsidRDefault="00163809" w:rsidP="00163809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sz w:val="2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48"/>
                        </w:rPr>
                        <w:t>AO3</w:t>
                      </w:r>
                      <w:r>
                        <w:rPr>
                          <w:rFonts w:asciiTheme="majorHAnsi" w:hAnsiTheme="majorHAnsi"/>
                          <w:b/>
                          <w:sz w:val="4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BD42B6D" wp14:editId="6592A5AC">
                <wp:simplePos x="0" y="0"/>
                <wp:positionH relativeFrom="column">
                  <wp:posOffset>2620010</wp:posOffset>
                </wp:positionH>
                <wp:positionV relativeFrom="paragraph">
                  <wp:posOffset>2058670</wp:posOffset>
                </wp:positionV>
                <wp:extent cx="1162050" cy="613410"/>
                <wp:effectExtent l="0" t="0" r="0" b="0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2050" cy="61341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63809" w:rsidRPr="00163809" w:rsidRDefault="00163809" w:rsidP="00163809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sz w:val="2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sz w:val="48"/>
                              </w:rPr>
                              <w:t>AO2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sz w:val="48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206.3pt;margin-top:162.1pt;width:91.5pt;height:48.3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" filled="f" stroked="f" strokeweight="1.5pt">
                <v:textbox>
                  <w:txbxContent>
                    <w:p w:rsidR="00163809" w:rsidRPr="00163809" w:rsidRDefault="00163809" w:rsidP="00163809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sz w:val="2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sz w:val="48"/>
                        </w:rPr>
                        <w:t>AO2</w:t>
                      </w:r>
                      <w:r>
                        <w:rPr>
                          <w:rFonts w:asciiTheme="majorHAnsi" w:hAnsiTheme="majorHAnsi"/>
                          <w:b/>
                          <w:sz w:val="4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66FB63D" wp14:editId="06AEF7D0">
                <wp:simplePos x="0" y="0"/>
                <wp:positionH relativeFrom="column">
                  <wp:posOffset>6201410</wp:posOffset>
                </wp:positionH>
                <wp:positionV relativeFrom="paragraph">
                  <wp:posOffset>4097020</wp:posOffset>
                </wp:positionV>
                <wp:extent cx="2231390" cy="1466850"/>
                <wp:effectExtent l="0" t="0" r="16510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31390" cy="146685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margin-left:488.3pt;margin-top:322.6pt;width:175.7pt;height:115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" fillcolor="#d8d8d8 [273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639" behindDoc="0" locked="0" layoutInCell="1" allowOverlap="1" wp14:anchorId="6C3291D7" wp14:editId="6B11DF46">
                <wp:simplePos x="0" y="0"/>
                <wp:positionH relativeFrom="column">
                  <wp:posOffset>2581910</wp:posOffset>
                </wp:positionH>
                <wp:positionV relativeFrom="paragraph">
                  <wp:posOffset>2058670</wp:posOffset>
                </wp:positionV>
                <wp:extent cx="9448800" cy="5391150"/>
                <wp:effectExtent l="0" t="0" r="19050" b="1905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48800" cy="53911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4" o:spid="_x0000_s1026" style="position:absolute;margin-left:203.3pt;margin-top:162.1pt;width:744pt;height:424.5pt;z-index:2516966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" fillcolor="#d8d8d8 [273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3" behindDoc="0" locked="0" layoutInCell="1" allowOverlap="1" wp14:anchorId="3AE3C703" wp14:editId="4F569EAC">
                <wp:simplePos x="0" y="0"/>
                <wp:positionH relativeFrom="column">
                  <wp:posOffset>391160</wp:posOffset>
                </wp:positionH>
                <wp:positionV relativeFrom="paragraph">
                  <wp:posOffset>534670</wp:posOffset>
                </wp:positionV>
                <wp:extent cx="13963650" cy="8324850"/>
                <wp:effectExtent l="0" t="0" r="19050" b="1905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63650" cy="83248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3" o:spid="_x0000_s1026" style="position:absolute;margin-left:30.8pt;margin-top:42.1pt;width:1099.5pt;height:655.5pt;z-index:25165926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" fillcolor="white [3212]" strokecolor="black [3213]" strokeweight="2pt"/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48B3EC2" wp14:editId="4CF38CC4">
                <wp:simplePos x="0" y="0"/>
                <wp:positionH relativeFrom="column">
                  <wp:posOffset>6415405</wp:posOffset>
                </wp:positionH>
                <wp:positionV relativeFrom="paragraph">
                  <wp:posOffset>3646805</wp:posOffset>
                </wp:positionV>
                <wp:extent cx="1758950" cy="6134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8950" cy="613410"/>
                        </a:xfrm>
                        <a:prstGeom prst="rect">
                          <a:avLst/>
                        </a:prstGeom>
                        <a:noFill/>
                        <a:ln w="1905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1004" w:rsidRPr="00163809" w:rsidRDefault="00461004" w:rsidP="00461004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b/>
                                <w:sz w:val="28"/>
                              </w:rPr>
                            </w:pPr>
                            <w:r w:rsidRPr="00163809">
                              <w:rPr>
                                <w:rFonts w:asciiTheme="majorHAnsi" w:hAnsiTheme="majorHAnsi"/>
                                <w:b/>
                                <w:sz w:val="48"/>
                              </w:rPr>
                              <w:t>Topic</w:t>
                            </w:r>
                            <w:r w:rsidR="00D001A8" w:rsidRPr="00163809">
                              <w:rPr>
                                <w:rFonts w:asciiTheme="majorHAnsi" w:hAnsiTheme="majorHAnsi"/>
                                <w:b/>
                                <w:sz w:val="48"/>
                              </w:rPr>
                              <w:t>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505.15pt;margin-top:287.15pt;width:138.5pt;height:48.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" filled="f" stroked="f" strokeweight="1.5pt">
                <v:textbox>
                  <w:txbxContent>
                    <w:p w:rsidR="00461004" w:rsidRPr="00163809" w:rsidRDefault="00461004" w:rsidP="00461004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b/>
                          <w:sz w:val="28"/>
                        </w:rPr>
                      </w:pPr>
                      <w:r w:rsidRPr="00163809">
                        <w:rPr>
                          <w:rFonts w:asciiTheme="majorHAnsi" w:hAnsiTheme="majorHAnsi"/>
                          <w:b/>
                          <w:sz w:val="48"/>
                        </w:rPr>
                        <w:t>Topic</w:t>
                      </w:r>
                      <w:r w:rsidR="00D001A8" w:rsidRPr="00163809">
                        <w:rPr>
                          <w:rFonts w:asciiTheme="majorHAnsi" w:hAnsiTheme="majorHAnsi"/>
                          <w:b/>
                          <w:sz w:val="48"/>
                        </w:rPr>
                        <w:t>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001D49" w:rsidSect="00334C85">
      <w:pgSz w:w="23814" w:h="16839" w:orient="landscape" w:code="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Heavy">
    <w:panose1 w:val="020B09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146CE"/>
    <w:multiLevelType w:val="hybridMultilevel"/>
    <w:tmpl w:val="372ACC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CE84708"/>
    <w:multiLevelType w:val="hybridMultilevel"/>
    <w:tmpl w:val="713A35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1D49"/>
    <w:rsid w:val="00001D49"/>
    <w:rsid w:val="00092384"/>
    <w:rsid w:val="0014102E"/>
    <w:rsid w:val="00163809"/>
    <w:rsid w:val="00334C85"/>
    <w:rsid w:val="00340C11"/>
    <w:rsid w:val="00461004"/>
    <w:rsid w:val="004B52A9"/>
    <w:rsid w:val="0055022D"/>
    <w:rsid w:val="00736C77"/>
    <w:rsid w:val="00753C2C"/>
    <w:rsid w:val="00810654"/>
    <w:rsid w:val="008B0DB3"/>
    <w:rsid w:val="009C5856"/>
    <w:rsid w:val="00B41394"/>
    <w:rsid w:val="00D001A8"/>
    <w:rsid w:val="00D72B4B"/>
    <w:rsid w:val="00E8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1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D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01D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36C7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01D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1D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001D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36C7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632C1B9ADC1548B2532C2FCD4B1AB1" ma:contentTypeVersion="4" ma:contentTypeDescription="Create a new document." ma:contentTypeScope="" ma:versionID="b55d49990e25ef7228ea2fad33a2625f">
  <xsd:schema xmlns:xsd="http://www.w3.org/2001/XMLSchema" xmlns:xs="http://www.w3.org/2001/XMLSchema" xmlns:p="http://schemas.microsoft.com/office/2006/metadata/properties" xmlns:ns2="f69d9a8c-9ce7-4c0e-b593-241ade510085" targetNamespace="http://schemas.microsoft.com/office/2006/metadata/properties" ma:root="true" ma:fieldsID="88151db65b0c0b6c7da53cacea2191f2" ns2:_="">
    <xsd:import namespace="f69d9a8c-9ce7-4c0e-b593-241ade5100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9d9a8c-9ce7-4c0e-b593-241ade510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F0293FA-A0B7-4E6C-ACD5-6C307F06EC59}"/>
</file>

<file path=customXml/itemProps2.xml><?xml version="1.0" encoding="utf-8"?>
<ds:datastoreItem xmlns:ds="http://schemas.openxmlformats.org/officeDocument/2006/customXml" ds:itemID="{BD77F82C-6AE3-4F7D-8FF4-BF96733D8498}"/>
</file>

<file path=customXml/itemProps3.xml><?xml version="1.0" encoding="utf-8"?>
<ds:datastoreItem xmlns:ds="http://schemas.openxmlformats.org/officeDocument/2006/customXml" ds:itemID="{6C810815-8FDF-44A8-BB54-AEB80730C0AE}"/>
</file>

<file path=docProps/app.xml><?xml version="1.0" encoding="utf-8"?>
<Properties xmlns="http://schemas.openxmlformats.org/officeDocument/2006/extended-properties" xmlns:vt="http://schemas.openxmlformats.org/officeDocument/2006/docPropsVTypes">
  <Template>B5C92195</Template>
  <TotalTime>0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 D M Endersbee</dc:creator>
  <cp:lastModifiedBy>Mr D M Endersbee</cp:lastModifiedBy>
  <cp:revision>2</cp:revision>
  <cp:lastPrinted>2016-09-06T06:58:00Z</cp:lastPrinted>
  <dcterms:created xsi:type="dcterms:W3CDTF">2018-02-26T09:52:00Z</dcterms:created>
  <dcterms:modified xsi:type="dcterms:W3CDTF">2018-02-26T09:52:00Z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0x010100E5632C1B9ADC1548B2532C2FCD4B1AB1</vt:lpwstr>
  </property>
  <property fmtid="{D5CDD505-2E9C-101B-9397-08002B2CF9AE}" pid="3" name="Order">
    <vt:r8>2124600</vt:r8>
  </property>
</Properties>
</file>